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0194F75" w14:textId="77777777" w:rsidR="00546928" w:rsidRDefault="00546928" w:rsidP="00546928">
      <w:pPr>
        <w:spacing w:after="0" w:line="240" w:lineRule="auto"/>
        <w:rPr>
          <w:rFonts w:ascii="Atkinson Hyperlegible Next" w:hAnsi="Atkinson Hyperlegible Next"/>
          <w:b/>
          <w:bCs/>
          <w:color w:val="140256"/>
          <w:sz w:val="36"/>
          <w:szCs w:val="36"/>
        </w:rPr>
      </w:pPr>
      <w:r w:rsidRPr="00546928">
        <w:rPr>
          <w:rFonts w:ascii="Atkinson Hyperlegible Next" w:hAnsi="Atkinson Hyperlegible Next"/>
          <w:b/>
          <w:bCs/>
          <w:color w:val="140256"/>
          <w:sz w:val="36"/>
          <w:szCs w:val="36"/>
        </w:rPr>
        <w:t>Treasurer Trustee Role Description</w:t>
      </w:r>
    </w:p>
    <w:p w14:paraId="457C63DA" w14:textId="77777777" w:rsidR="00546928" w:rsidRPr="00546928" w:rsidRDefault="00546928" w:rsidP="00546928">
      <w:pPr>
        <w:spacing w:after="0" w:line="240" w:lineRule="auto"/>
        <w:rPr>
          <w:rFonts w:ascii="Atkinson Hyperlegible Next" w:hAnsi="Atkinson Hyperlegible Next"/>
          <w:b/>
          <w:bCs/>
          <w:color w:val="140256"/>
          <w:sz w:val="36"/>
          <w:szCs w:val="36"/>
        </w:rPr>
      </w:pPr>
    </w:p>
    <w:p w14:paraId="44379AF6" w14:textId="4FCC1AC3" w:rsidR="00546928" w:rsidRDefault="00546928" w:rsidP="00546928">
      <w:p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BDEF (Bristol Disability Equality Forum) is looking for a new Treasurer to join our Board of Trustees.</w:t>
      </w:r>
    </w:p>
    <w:p w14:paraId="76A1A0F4" w14:textId="77777777" w:rsidR="00546928" w:rsidRPr="00546928" w:rsidRDefault="00546928" w:rsidP="00546928">
      <w:pPr>
        <w:spacing w:after="0" w:line="240" w:lineRule="auto"/>
        <w:rPr>
          <w:rFonts w:ascii="Atkinson Hyperlegible Next" w:hAnsi="Atkinson Hyperlegible Next"/>
          <w:color w:val="140256"/>
          <w:sz w:val="30"/>
          <w:szCs w:val="30"/>
        </w:rPr>
      </w:pPr>
    </w:p>
    <w:p w14:paraId="24409B1F" w14:textId="77777777" w:rsidR="00546928" w:rsidRDefault="00546928" w:rsidP="00546928">
      <w:p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This is an opportunity to help provide strong financial oversight, support good decision-making, and make sure our funds are used well and safely.</w:t>
      </w:r>
    </w:p>
    <w:p w14:paraId="303EB8A9" w14:textId="77777777" w:rsidR="00546928" w:rsidRPr="00546928" w:rsidRDefault="00546928" w:rsidP="00546928">
      <w:pPr>
        <w:spacing w:after="0" w:line="240" w:lineRule="auto"/>
        <w:rPr>
          <w:rFonts w:ascii="Atkinson Hyperlegible Next" w:hAnsi="Atkinson Hyperlegible Next"/>
          <w:color w:val="140256"/>
          <w:sz w:val="30"/>
          <w:szCs w:val="30"/>
        </w:rPr>
      </w:pPr>
    </w:p>
    <w:p w14:paraId="5D8BC03D" w14:textId="77777777" w:rsidR="00546928" w:rsidRDefault="00546928" w:rsidP="00546928">
      <w:p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The Treasurer takes the lead on financial matters, but all Trustees share the responsibility for running the charity well, acting in its best interests, and following the law and our governing rules.</w:t>
      </w:r>
    </w:p>
    <w:p w14:paraId="19CCBF91" w14:textId="77777777" w:rsidR="00546928" w:rsidRPr="00546928" w:rsidRDefault="00546928" w:rsidP="00546928">
      <w:pPr>
        <w:spacing w:after="0" w:line="240" w:lineRule="auto"/>
        <w:rPr>
          <w:rFonts w:ascii="Atkinson Hyperlegible Next" w:hAnsi="Atkinson Hyperlegible Next"/>
          <w:color w:val="140256"/>
          <w:sz w:val="30"/>
          <w:szCs w:val="30"/>
        </w:rPr>
      </w:pPr>
    </w:p>
    <w:p w14:paraId="555AC50B" w14:textId="77777777" w:rsidR="00546928" w:rsidRDefault="00546928" w:rsidP="00546928">
      <w:p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We're looking for someone with some financial experience who is committed to good governance, can offer helpful advice and challenge constructively at Board meetings.</w:t>
      </w:r>
    </w:p>
    <w:p w14:paraId="000C4711" w14:textId="77777777" w:rsidR="00546928" w:rsidRPr="00546928" w:rsidRDefault="00546928" w:rsidP="00546928">
      <w:pPr>
        <w:spacing w:after="0" w:line="240" w:lineRule="auto"/>
        <w:rPr>
          <w:rFonts w:ascii="Atkinson Hyperlegible Next" w:hAnsi="Atkinson Hyperlegible Next"/>
          <w:color w:val="140256"/>
          <w:sz w:val="30"/>
          <w:szCs w:val="30"/>
        </w:rPr>
      </w:pPr>
    </w:p>
    <w:p w14:paraId="16460B85" w14:textId="77777777" w:rsidR="00546928" w:rsidRPr="00546928" w:rsidRDefault="00546928" w:rsidP="00546928">
      <w:pPr>
        <w:spacing w:after="0" w:line="240" w:lineRule="auto"/>
        <w:rPr>
          <w:rFonts w:ascii="Atkinson Hyperlegible Next" w:hAnsi="Atkinson Hyperlegible Next"/>
          <w:b/>
          <w:bCs/>
          <w:color w:val="140256"/>
          <w:sz w:val="30"/>
          <w:szCs w:val="30"/>
        </w:rPr>
      </w:pPr>
      <w:r w:rsidRPr="00546928">
        <w:rPr>
          <w:rFonts w:ascii="Atkinson Hyperlegible Next" w:hAnsi="Atkinson Hyperlegible Next"/>
          <w:b/>
          <w:bCs/>
          <w:color w:val="140256"/>
          <w:sz w:val="30"/>
          <w:szCs w:val="30"/>
        </w:rPr>
        <w:t>Strategic contribution</w:t>
      </w:r>
    </w:p>
    <w:p w14:paraId="18349C99" w14:textId="77777777" w:rsidR="00546928" w:rsidRDefault="00546928" w:rsidP="00546928">
      <w:pPr>
        <w:numPr>
          <w:ilvl w:val="0"/>
          <w:numId w:val="11"/>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Support the Board in setting BDEF’s strategic direction by making sure that plans are realistic, affordable and sustainable, based on financial analysis and oversight of risk.</w:t>
      </w:r>
    </w:p>
    <w:p w14:paraId="456C021A" w14:textId="77777777" w:rsidR="00546928" w:rsidRPr="00546928" w:rsidRDefault="00546928" w:rsidP="00546928">
      <w:pPr>
        <w:spacing w:after="0" w:line="240" w:lineRule="auto"/>
        <w:ind w:left="720"/>
        <w:rPr>
          <w:rFonts w:ascii="Atkinson Hyperlegible Next" w:hAnsi="Atkinson Hyperlegible Next"/>
          <w:color w:val="140256"/>
          <w:sz w:val="30"/>
          <w:szCs w:val="30"/>
        </w:rPr>
      </w:pPr>
    </w:p>
    <w:p w14:paraId="356864A9" w14:textId="77777777" w:rsidR="00546928" w:rsidRPr="00546928" w:rsidRDefault="00546928" w:rsidP="00546928">
      <w:pPr>
        <w:spacing w:after="0" w:line="240" w:lineRule="auto"/>
        <w:rPr>
          <w:rFonts w:ascii="Atkinson Hyperlegible Next" w:hAnsi="Atkinson Hyperlegible Next"/>
          <w:b/>
          <w:bCs/>
          <w:color w:val="140256"/>
          <w:sz w:val="30"/>
          <w:szCs w:val="30"/>
        </w:rPr>
      </w:pPr>
      <w:r w:rsidRPr="00546928">
        <w:rPr>
          <w:rFonts w:ascii="Atkinson Hyperlegible Next" w:hAnsi="Atkinson Hyperlegible Next"/>
          <w:b/>
          <w:bCs/>
          <w:color w:val="140256"/>
          <w:sz w:val="30"/>
          <w:szCs w:val="30"/>
        </w:rPr>
        <w:t>Financial oversight</w:t>
      </w:r>
    </w:p>
    <w:p w14:paraId="00EA8163" w14:textId="5DC92581" w:rsidR="00546928" w:rsidRPr="00546928" w:rsidRDefault="00546928" w:rsidP="00546928">
      <w:pPr>
        <w:numPr>
          <w:ilvl w:val="0"/>
          <w:numId w:val="12"/>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Make sure the Board gets clear, timely, and relevant financial reports</w:t>
      </w:r>
      <w:r>
        <w:rPr>
          <w:rFonts w:ascii="Atkinson Hyperlegible Next" w:hAnsi="Atkinson Hyperlegible Next"/>
          <w:color w:val="140256"/>
          <w:sz w:val="30"/>
          <w:szCs w:val="30"/>
        </w:rPr>
        <w:t xml:space="preserve"> -</w:t>
      </w:r>
      <w:r w:rsidRPr="00546928">
        <w:rPr>
          <w:rFonts w:ascii="Atkinson Hyperlegible Next" w:hAnsi="Atkinson Hyperlegible Next"/>
          <w:color w:val="140256"/>
          <w:sz w:val="30"/>
          <w:szCs w:val="30"/>
        </w:rPr>
        <w:t xml:space="preserve"> including budgets, management accounts, cashflow information and annual accounts </w:t>
      </w:r>
      <w:r>
        <w:rPr>
          <w:rFonts w:ascii="Atkinson Hyperlegible Next" w:hAnsi="Atkinson Hyperlegible Next"/>
          <w:color w:val="140256"/>
          <w:sz w:val="30"/>
          <w:szCs w:val="30"/>
        </w:rPr>
        <w:t>-</w:t>
      </w:r>
      <w:r w:rsidRPr="00546928">
        <w:rPr>
          <w:rFonts w:ascii="Atkinson Hyperlegible Next" w:hAnsi="Atkinson Hyperlegible Next"/>
          <w:color w:val="140256"/>
          <w:sz w:val="30"/>
          <w:szCs w:val="30"/>
        </w:rPr>
        <w:t xml:space="preserve"> to support effective decision making.</w:t>
      </w:r>
    </w:p>
    <w:p w14:paraId="3F726C36" w14:textId="77777777" w:rsidR="00546928" w:rsidRPr="00546928" w:rsidRDefault="00546928" w:rsidP="00546928">
      <w:pPr>
        <w:numPr>
          <w:ilvl w:val="0"/>
          <w:numId w:val="12"/>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lastRenderedPageBreak/>
        <w:t>Help make sure our accounting records, reporting and annual accounts meet the rules set by the Charity Commission, our funders, and our own governing document.</w:t>
      </w:r>
    </w:p>
    <w:p w14:paraId="23AE24C5" w14:textId="77777777" w:rsidR="00546928" w:rsidRPr="00546928" w:rsidRDefault="00546928" w:rsidP="00546928">
      <w:pPr>
        <w:numPr>
          <w:ilvl w:val="0"/>
          <w:numId w:val="12"/>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Lead on reviewing our financial policies and the checks we have in place to keep funds safe, and recommend improvements where needed.</w:t>
      </w:r>
    </w:p>
    <w:p w14:paraId="6AC54DA4" w14:textId="77777777" w:rsidR="00546928" w:rsidRDefault="00546928" w:rsidP="00546928">
      <w:pPr>
        <w:numPr>
          <w:ilvl w:val="0"/>
          <w:numId w:val="12"/>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Oversee arrangements for someone independent to carry out audits as required and help the Board act on anything they recommend.</w:t>
      </w:r>
    </w:p>
    <w:p w14:paraId="7AF70D8B" w14:textId="77777777" w:rsidR="00546928" w:rsidRPr="00546928" w:rsidRDefault="00546928" w:rsidP="00546928">
      <w:pPr>
        <w:spacing w:after="0" w:line="240" w:lineRule="auto"/>
        <w:ind w:left="720"/>
        <w:rPr>
          <w:rFonts w:ascii="Atkinson Hyperlegible Next" w:hAnsi="Atkinson Hyperlegible Next"/>
          <w:color w:val="140256"/>
          <w:sz w:val="30"/>
          <w:szCs w:val="30"/>
        </w:rPr>
      </w:pPr>
    </w:p>
    <w:p w14:paraId="2E406FA2" w14:textId="77777777" w:rsidR="00546928" w:rsidRPr="00546928" w:rsidRDefault="00546928" w:rsidP="00546928">
      <w:pPr>
        <w:spacing w:after="0" w:line="240" w:lineRule="auto"/>
        <w:rPr>
          <w:rFonts w:ascii="Atkinson Hyperlegible Next" w:hAnsi="Atkinson Hyperlegible Next"/>
          <w:b/>
          <w:bCs/>
          <w:color w:val="140256"/>
          <w:sz w:val="30"/>
          <w:szCs w:val="30"/>
        </w:rPr>
      </w:pPr>
      <w:r w:rsidRPr="00546928">
        <w:rPr>
          <w:rFonts w:ascii="Atkinson Hyperlegible Next" w:hAnsi="Atkinson Hyperlegible Next"/>
          <w:b/>
          <w:bCs/>
          <w:color w:val="140256"/>
          <w:sz w:val="30"/>
          <w:szCs w:val="30"/>
        </w:rPr>
        <w:t>Assets, reserves and investments</w:t>
      </w:r>
    </w:p>
    <w:p w14:paraId="790778C8" w14:textId="77777777" w:rsidR="00546928" w:rsidRPr="00546928" w:rsidRDefault="00546928" w:rsidP="00546928">
      <w:pPr>
        <w:numPr>
          <w:ilvl w:val="0"/>
          <w:numId w:val="13"/>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Support the Board in ensuring BDEF has appropriate policies for reserves, investments and the management of financial assets.</w:t>
      </w:r>
    </w:p>
    <w:p w14:paraId="2EB1962E" w14:textId="77777777" w:rsidR="00546928" w:rsidRPr="00546928" w:rsidRDefault="00546928" w:rsidP="00546928">
      <w:pPr>
        <w:numPr>
          <w:ilvl w:val="0"/>
          <w:numId w:val="13"/>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Support the Board in deciding how much money to keep in reserve and how to manage it safely.</w:t>
      </w:r>
    </w:p>
    <w:p w14:paraId="6DDB308F" w14:textId="77777777" w:rsidR="00546928" w:rsidRPr="00546928" w:rsidRDefault="00546928" w:rsidP="00546928">
      <w:pPr>
        <w:numPr>
          <w:ilvl w:val="0"/>
          <w:numId w:val="13"/>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Support the monitoring of our investments, reserves, liquidity and cash flow, so the Board can assess BDEF’s financial resilience and ability to meet our commitments.</w:t>
      </w:r>
    </w:p>
    <w:p w14:paraId="0CE2D397" w14:textId="77777777" w:rsidR="00546928" w:rsidRDefault="00546928" w:rsidP="00546928">
      <w:pPr>
        <w:numPr>
          <w:ilvl w:val="0"/>
          <w:numId w:val="13"/>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Help make sure BDEF’s funds, assets and other resources are properly recorded, protected, used only for the organisation’s purposes, and managed in line with agreed controls.</w:t>
      </w:r>
    </w:p>
    <w:p w14:paraId="1CF23B01" w14:textId="77777777" w:rsidR="00546928" w:rsidRPr="00546928" w:rsidRDefault="00546928" w:rsidP="00546928">
      <w:pPr>
        <w:spacing w:after="0" w:line="240" w:lineRule="auto"/>
        <w:ind w:left="720"/>
        <w:rPr>
          <w:rFonts w:ascii="Atkinson Hyperlegible Next" w:hAnsi="Atkinson Hyperlegible Next"/>
          <w:color w:val="140256"/>
          <w:sz w:val="30"/>
          <w:szCs w:val="30"/>
        </w:rPr>
      </w:pPr>
    </w:p>
    <w:p w14:paraId="74DC0239" w14:textId="77777777" w:rsidR="00546928" w:rsidRPr="00546928" w:rsidRDefault="00546928" w:rsidP="00546928">
      <w:pPr>
        <w:spacing w:after="0" w:line="240" w:lineRule="auto"/>
        <w:rPr>
          <w:rFonts w:ascii="Atkinson Hyperlegible Next" w:hAnsi="Atkinson Hyperlegible Next"/>
          <w:b/>
          <w:bCs/>
          <w:color w:val="140256"/>
          <w:sz w:val="30"/>
          <w:szCs w:val="30"/>
        </w:rPr>
      </w:pPr>
      <w:r w:rsidRPr="00546928">
        <w:rPr>
          <w:rFonts w:ascii="Atkinson Hyperlegible Next" w:hAnsi="Atkinson Hyperlegible Next"/>
          <w:b/>
          <w:bCs/>
          <w:color w:val="140256"/>
          <w:sz w:val="30"/>
          <w:szCs w:val="30"/>
        </w:rPr>
        <w:t>What the role involves</w:t>
      </w:r>
    </w:p>
    <w:p w14:paraId="374E31A7" w14:textId="77777777" w:rsidR="00546928" w:rsidRPr="00546928" w:rsidRDefault="00546928" w:rsidP="00546928">
      <w:pPr>
        <w:numPr>
          <w:ilvl w:val="0"/>
          <w:numId w:val="14"/>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Oversee the preparation of budgets, management and annual accounts, and other financial reports, and present these to the Board.</w:t>
      </w:r>
    </w:p>
    <w:p w14:paraId="4DD3B1B4" w14:textId="77777777" w:rsidR="00546928" w:rsidRPr="00546928" w:rsidRDefault="00546928" w:rsidP="00546928">
      <w:pPr>
        <w:numPr>
          <w:ilvl w:val="0"/>
          <w:numId w:val="14"/>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lastRenderedPageBreak/>
        <w:t>Help make sure our accounting records are accurate and that money is spent responsibly, lawfully and in line with our purposes, policies and agreed budgets.</w:t>
      </w:r>
    </w:p>
    <w:p w14:paraId="4D551EA8" w14:textId="77777777" w:rsidR="00546928" w:rsidRDefault="00546928" w:rsidP="00546928">
      <w:pPr>
        <w:numPr>
          <w:ilvl w:val="0"/>
          <w:numId w:val="14"/>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Help develop, review and implement our financial policies including on reserves, delegated authority, spending limits, checks on how money is used and, where relevant, risk management.</w:t>
      </w:r>
    </w:p>
    <w:p w14:paraId="6E625408" w14:textId="77777777" w:rsidR="00546928" w:rsidRPr="00546928" w:rsidRDefault="00546928" w:rsidP="00546928">
      <w:pPr>
        <w:spacing w:after="0" w:line="240" w:lineRule="auto"/>
        <w:ind w:left="720"/>
        <w:rPr>
          <w:rFonts w:ascii="Atkinson Hyperlegible Next" w:hAnsi="Atkinson Hyperlegible Next"/>
          <w:color w:val="140256"/>
          <w:sz w:val="30"/>
          <w:szCs w:val="30"/>
        </w:rPr>
      </w:pPr>
    </w:p>
    <w:p w14:paraId="5585EBD2" w14:textId="77777777" w:rsidR="00546928" w:rsidRPr="00546928" w:rsidRDefault="00546928" w:rsidP="00546928">
      <w:pPr>
        <w:spacing w:after="0" w:line="240" w:lineRule="auto"/>
        <w:rPr>
          <w:rFonts w:ascii="Atkinson Hyperlegible Next" w:hAnsi="Atkinson Hyperlegible Next"/>
          <w:b/>
          <w:bCs/>
          <w:color w:val="140256"/>
          <w:sz w:val="30"/>
          <w:szCs w:val="30"/>
        </w:rPr>
      </w:pPr>
      <w:r w:rsidRPr="00546928">
        <w:rPr>
          <w:rFonts w:ascii="Atkinson Hyperlegible Next" w:hAnsi="Atkinson Hyperlegible Next"/>
          <w:b/>
          <w:bCs/>
          <w:color w:val="140256"/>
          <w:sz w:val="30"/>
          <w:szCs w:val="30"/>
        </w:rPr>
        <w:t>Key duties</w:t>
      </w:r>
    </w:p>
    <w:p w14:paraId="0DB4BA7F" w14:textId="77777777" w:rsidR="00546928" w:rsidRP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Chair the finance subcommittee and report back to the Board.</w:t>
      </w:r>
    </w:p>
    <w:p w14:paraId="6963607E" w14:textId="77777777" w:rsidR="00546928" w:rsidRP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Liaise, where appropriate, with BDEF’s independent examiner, auditor, and any other financial advisers.</w:t>
      </w:r>
    </w:p>
    <w:p w14:paraId="2479B11E" w14:textId="77777777" w:rsidR="00546928" w:rsidRP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Help the Board monitor BDEF’s financial position, financial risks, and longer-term financial sustainability.</w:t>
      </w:r>
    </w:p>
    <w:p w14:paraId="6B8CA297" w14:textId="77777777" w:rsidR="00546928" w:rsidRP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Help the Board ensure that BDEF has the right checks and processes in place, that they are reviewed regularly, and that we follow them consistently.</w:t>
      </w:r>
    </w:p>
    <w:p w14:paraId="0D465AC4" w14:textId="77777777" w:rsidR="00546928" w:rsidRP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Advise the Board on the financial implications of big decisions, strategic plans and major commitments.</w:t>
      </w:r>
    </w:p>
    <w:p w14:paraId="5F14D7DC" w14:textId="77777777" w:rsidR="00546928" w:rsidRP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Work with the relevant staff to prepare, review and approve our annual accounts on time.</w:t>
      </w:r>
    </w:p>
    <w:p w14:paraId="3DA9F7C7" w14:textId="77777777" w:rsidR="00546928" w:rsidRP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Where needed, act as an authorised signatory for payments, banking arrangements, or funding applications.</w:t>
      </w:r>
    </w:p>
    <w:p w14:paraId="3C935380" w14:textId="77777777" w:rsidR="00546928" w:rsidRP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Help make sure BDEF's resources are used efficiently and effectively, in line with our charitable aims.</w:t>
      </w:r>
    </w:p>
    <w:p w14:paraId="7AF736E7" w14:textId="77777777" w:rsidR="00546928" w:rsidRP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Support fundraising oversight by helping the Board understand the financial implications and any risks.</w:t>
      </w:r>
    </w:p>
    <w:p w14:paraId="79024136" w14:textId="77777777" w:rsidR="00546928" w:rsidRDefault="00546928" w:rsidP="00546928">
      <w:pPr>
        <w:numPr>
          <w:ilvl w:val="0"/>
          <w:numId w:val="15"/>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lastRenderedPageBreak/>
        <w:t>Assist with skills development of fellow trustees and delegate tasks where appropriate.</w:t>
      </w:r>
    </w:p>
    <w:p w14:paraId="75E1AE82" w14:textId="77777777" w:rsidR="00546928" w:rsidRPr="00546928" w:rsidRDefault="00546928" w:rsidP="00546928">
      <w:pPr>
        <w:spacing w:after="0" w:line="240" w:lineRule="auto"/>
        <w:ind w:left="720"/>
        <w:rPr>
          <w:rFonts w:ascii="Atkinson Hyperlegible Next" w:hAnsi="Atkinson Hyperlegible Next"/>
          <w:color w:val="140256"/>
          <w:sz w:val="30"/>
          <w:szCs w:val="30"/>
        </w:rPr>
      </w:pPr>
    </w:p>
    <w:p w14:paraId="668CBA36" w14:textId="77777777" w:rsidR="00546928" w:rsidRPr="00546928" w:rsidRDefault="00546928" w:rsidP="00546928">
      <w:pPr>
        <w:spacing w:after="0" w:line="240" w:lineRule="auto"/>
        <w:rPr>
          <w:rFonts w:ascii="Atkinson Hyperlegible Next" w:hAnsi="Atkinson Hyperlegible Next"/>
          <w:b/>
          <w:bCs/>
          <w:color w:val="140256"/>
          <w:sz w:val="30"/>
          <w:szCs w:val="30"/>
        </w:rPr>
      </w:pPr>
      <w:r w:rsidRPr="00546928">
        <w:rPr>
          <w:rFonts w:ascii="Atkinson Hyperlegible Next" w:hAnsi="Atkinson Hyperlegible Next"/>
          <w:b/>
          <w:bCs/>
          <w:color w:val="140256"/>
          <w:sz w:val="30"/>
          <w:szCs w:val="30"/>
        </w:rPr>
        <w:t>Time commitment</w:t>
      </w:r>
    </w:p>
    <w:p w14:paraId="3FD0A4BA" w14:textId="77777777" w:rsidR="00546928" w:rsidRPr="00546928" w:rsidRDefault="00546928" w:rsidP="00546928">
      <w:pPr>
        <w:numPr>
          <w:ilvl w:val="0"/>
          <w:numId w:val="17"/>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Attendance at monthly Board meetings</w:t>
      </w:r>
    </w:p>
    <w:p w14:paraId="424C37C1" w14:textId="724AE784" w:rsidR="00546928" w:rsidRPr="00546928" w:rsidRDefault="00546928" w:rsidP="00546928">
      <w:pPr>
        <w:numPr>
          <w:ilvl w:val="0"/>
          <w:numId w:val="17"/>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Attendance at monthly finance subcommittee meetings</w:t>
      </w:r>
      <w:r>
        <w:rPr>
          <w:rFonts w:ascii="Atkinson Hyperlegible Next" w:hAnsi="Atkinson Hyperlegible Next"/>
          <w:color w:val="140256"/>
          <w:sz w:val="30"/>
          <w:szCs w:val="30"/>
        </w:rPr>
        <w:t xml:space="preserve"> (potential for less frequency over time)</w:t>
      </w:r>
    </w:p>
    <w:p w14:paraId="0103CC32" w14:textId="77777777" w:rsidR="00546928" w:rsidRPr="00546928" w:rsidRDefault="00546928" w:rsidP="00546928">
      <w:pPr>
        <w:numPr>
          <w:ilvl w:val="0"/>
          <w:numId w:val="17"/>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Preparation for meetings</w:t>
      </w:r>
    </w:p>
    <w:p w14:paraId="09BD4EEB" w14:textId="77777777" w:rsidR="00546928" w:rsidRDefault="00546928" w:rsidP="00546928">
      <w:pPr>
        <w:numPr>
          <w:ilvl w:val="0"/>
          <w:numId w:val="17"/>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Have reasonable availability for finance-related discussions between meetings.</w:t>
      </w:r>
    </w:p>
    <w:p w14:paraId="441BCE92" w14:textId="77777777" w:rsidR="00546928" w:rsidRPr="00546928" w:rsidRDefault="00546928" w:rsidP="00546928">
      <w:pPr>
        <w:spacing w:after="0" w:line="240" w:lineRule="auto"/>
        <w:ind w:left="720"/>
        <w:rPr>
          <w:rFonts w:ascii="Atkinson Hyperlegible Next" w:hAnsi="Atkinson Hyperlegible Next"/>
          <w:color w:val="140256"/>
          <w:sz w:val="30"/>
          <w:szCs w:val="30"/>
        </w:rPr>
      </w:pPr>
    </w:p>
    <w:p w14:paraId="3E893C0E" w14:textId="77777777" w:rsidR="00546928" w:rsidRPr="00546928" w:rsidRDefault="00546928" w:rsidP="00546928">
      <w:pPr>
        <w:spacing w:after="0" w:line="240" w:lineRule="auto"/>
        <w:rPr>
          <w:rFonts w:ascii="Atkinson Hyperlegible Next" w:hAnsi="Atkinson Hyperlegible Next"/>
          <w:b/>
          <w:bCs/>
          <w:color w:val="140256"/>
          <w:sz w:val="30"/>
          <w:szCs w:val="30"/>
        </w:rPr>
      </w:pPr>
      <w:r w:rsidRPr="00546928">
        <w:rPr>
          <w:rFonts w:ascii="Atkinson Hyperlegible Next" w:hAnsi="Atkinson Hyperlegible Next"/>
          <w:b/>
          <w:bCs/>
          <w:color w:val="140256"/>
          <w:sz w:val="30"/>
          <w:szCs w:val="30"/>
        </w:rPr>
        <w:t>What we're looking for</w:t>
      </w:r>
    </w:p>
    <w:p w14:paraId="31D1AA49" w14:textId="77777777" w:rsidR="00546928" w:rsidRPr="00546928" w:rsidRDefault="00546928" w:rsidP="00546928">
      <w:pPr>
        <w:numPr>
          <w:ilvl w:val="0"/>
          <w:numId w:val="16"/>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Enough financial experience to support effective oversight of budgets, accounts, and financial reports.</w:t>
      </w:r>
    </w:p>
    <w:p w14:paraId="537E6F5C" w14:textId="77777777" w:rsidR="00546928" w:rsidRPr="00546928" w:rsidRDefault="00546928" w:rsidP="00546928">
      <w:pPr>
        <w:numPr>
          <w:ilvl w:val="0"/>
          <w:numId w:val="16"/>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An accountancy or finance qualification would be useful but isn't essential if you have the right experience and sound judgement.</w:t>
      </w:r>
    </w:p>
    <w:p w14:paraId="34830925" w14:textId="77777777" w:rsidR="00546928" w:rsidRPr="00546928" w:rsidRDefault="00546928" w:rsidP="00546928">
      <w:pPr>
        <w:numPr>
          <w:ilvl w:val="0"/>
          <w:numId w:val="16"/>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Experience with charity finance, accounting or governance would be helpful but isn't required.</w:t>
      </w:r>
    </w:p>
    <w:p w14:paraId="2202996C" w14:textId="77777777" w:rsidR="00546928" w:rsidRPr="00546928" w:rsidRDefault="00546928" w:rsidP="00546928">
      <w:pPr>
        <w:numPr>
          <w:ilvl w:val="0"/>
          <w:numId w:val="16"/>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The ability to analyse financial information, question assumptions, and assess the financial implications of proposals and decisions.</w:t>
      </w:r>
    </w:p>
    <w:p w14:paraId="58C49AED" w14:textId="77777777" w:rsidR="00546928" w:rsidRPr="00546928" w:rsidRDefault="00546928" w:rsidP="00546928">
      <w:pPr>
        <w:numPr>
          <w:ilvl w:val="0"/>
          <w:numId w:val="16"/>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The ability to explain financial matters clearly to fellow Trustees and other stakeholders.</w:t>
      </w:r>
    </w:p>
    <w:p w14:paraId="09785602" w14:textId="77777777" w:rsidR="00546928" w:rsidRPr="00546928" w:rsidRDefault="00546928" w:rsidP="00546928">
      <w:pPr>
        <w:numPr>
          <w:ilvl w:val="0"/>
          <w:numId w:val="16"/>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Good independent judgement, integrity, and the confidence to challenge constructively when needed.</w:t>
      </w:r>
    </w:p>
    <w:p w14:paraId="68885162" w14:textId="77777777" w:rsidR="00546928" w:rsidRDefault="00546928" w:rsidP="00546928">
      <w:pPr>
        <w:numPr>
          <w:ilvl w:val="0"/>
          <w:numId w:val="16"/>
        </w:num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lastRenderedPageBreak/>
        <w:t>A commitment to BDEF's aims, enough time to give to the role, and a willingness to work collaboratively with other Trustees, staff, and volunteers while managing conflicts of interest appropriately.</w:t>
      </w:r>
    </w:p>
    <w:p w14:paraId="4F48B2FC" w14:textId="77777777" w:rsidR="00E07626" w:rsidRDefault="00E07626" w:rsidP="00336978">
      <w:pPr>
        <w:spacing w:after="0" w:line="240" w:lineRule="auto"/>
        <w:rPr>
          <w:rFonts w:ascii="Atkinson Hyperlegible Next" w:hAnsi="Atkinson Hyperlegible Next"/>
          <w:color w:val="140256"/>
          <w:sz w:val="30"/>
          <w:szCs w:val="30"/>
        </w:rPr>
      </w:pPr>
    </w:p>
    <w:p w14:paraId="47ADF520" w14:textId="5AB16CC4" w:rsidR="00336978" w:rsidRDefault="00336978" w:rsidP="00336978">
      <w:pPr>
        <w:spacing w:after="0" w:line="240" w:lineRule="auto"/>
        <w:rPr>
          <w:rFonts w:ascii="Atkinson Hyperlegible Next" w:hAnsi="Atkinson Hyperlegible Next"/>
          <w:b/>
          <w:bCs/>
          <w:color w:val="140256"/>
          <w:sz w:val="30"/>
          <w:szCs w:val="30"/>
        </w:rPr>
      </w:pPr>
      <w:r>
        <w:rPr>
          <w:rFonts w:ascii="Atkinson Hyperlegible Next" w:hAnsi="Atkinson Hyperlegible Next"/>
          <w:b/>
          <w:bCs/>
          <w:color w:val="140256"/>
          <w:sz w:val="30"/>
          <w:szCs w:val="30"/>
        </w:rPr>
        <w:t>Criteria</w:t>
      </w:r>
    </w:p>
    <w:p w14:paraId="6F50AD43" w14:textId="4B3B9D37" w:rsidR="00336978" w:rsidRPr="00336978" w:rsidRDefault="00336978" w:rsidP="00336978">
      <w:pPr>
        <w:spacing w:after="0" w:line="240" w:lineRule="auto"/>
        <w:rPr>
          <w:rFonts w:ascii="Atkinson Hyperlegible Next" w:hAnsi="Atkinson Hyperlegible Next"/>
          <w:color w:val="140256"/>
          <w:sz w:val="30"/>
          <w:szCs w:val="30"/>
        </w:rPr>
      </w:pPr>
      <w:r w:rsidRPr="00336978">
        <w:rPr>
          <w:rFonts w:ascii="Atkinson Hyperlegible Next" w:hAnsi="Atkinson Hyperlegible Next"/>
          <w:color w:val="140256"/>
          <w:sz w:val="30"/>
          <w:szCs w:val="30"/>
        </w:rPr>
        <w:t>To apply to become a Trustee for BDEF you need to be: </w:t>
      </w:r>
    </w:p>
    <w:p w14:paraId="0513C9D8" w14:textId="77777777" w:rsidR="00336978" w:rsidRDefault="00336978" w:rsidP="00336978">
      <w:pPr>
        <w:numPr>
          <w:ilvl w:val="0"/>
          <w:numId w:val="18"/>
        </w:numPr>
        <w:spacing w:after="0" w:line="240" w:lineRule="auto"/>
        <w:rPr>
          <w:rFonts w:ascii="Atkinson Hyperlegible Next" w:hAnsi="Atkinson Hyperlegible Next"/>
          <w:color w:val="140256"/>
          <w:sz w:val="30"/>
          <w:szCs w:val="30"/>
        </w:rPr>
      </w:pPr>
      <w:r w:rsidRPr="00336978">
        <w:rPr>
          <w:rFonts w:ascii="Atkinson Hyperlegible Next" w:hAnsi="Atkinson Hyperlegible Next"/>
          <w:color w:val="140256"/>
          <w:sz w:val="30"/>
          <w:szCs w:val="30"/>
        </w:rPr>
        <w:t>A Disabled person over the age of 18. You can self-identify yourself as a Disabled person. You do not need any proof from anyone else.</w:t>
      </w:r>
    </w:p>
    <w:p w14:paraId="14416550" w14:textId="64243256" w:rsidR="008E0CE8" w:rsidRPr="00336978" w:rsidRDefault="008E0CE8" w:rsidP="008E0CE8">
      <w:pPr>
        <w:numPr>
          <w:ilvl w:val="1"/>
          <w:numId w:val="18"/>
        </w:numPr>
        <w:spacing w:after="0" w:line="240" w:lineRule="auto"/>
        <w:rPr>
          <w:rFonts w:ascii="Atkinson Hyperlegible Next" w:hAnsi="Atkinson Hyperlegible Next"/>
          <w:color w:val="140256"/>
          <w:sz w:val="30"/>
          <w:szCs w:val="30"/>
        </w:rPr>
      </w:pPr>
      <w:r>
        <w:rPr>
          <w:rFonts w:ascii="Atkinson Hyperlegible Next" w:hAnsi="Atkinson Hyperlegible Next"/>
          <w:color w:val="140256"/>
          <w:sz w:val="30"/>
          <w:szCs w:val="30"/>
        </w:rPr>
        <w:t xml:space="preserve">As this treasurer role is very specific, </w:t>
      </w:r>
      <w:r w:rsidR="00C856FB">
        <w:rPr>
          <w:rFonts w:ascii="Atkinson Hyperlegible Next" w:hAnsi="Atkinson Hyperlegible Next"/>
          <w:color w:val="140256"/>
          <w:sz w:val="30"/>
          <w:szCs w:val="30"/>
        </w:rPr>
        <w:t xml:space="preserve">if we </w:t>
      </w:r>
      <w:r w:rsidR="00B90AD4">
        <w:rPr>
          <w:rFonts w:ascii="Atkinson Hyperlegible Next" w:hAnsi="Atkinson Hyperlegible Next"/>
          <w:color w:val="140256"/>
          <w:sz w:val="30"/>
          <w:szCs w:val="30"/>
        </w:rPr>
        <w:t xml:space="preserve">are unable to </w:t>
      </w:r>
      <w:r w:rsidR="00F333A1">
        <w:rPr>
          <w:rFonts w:ascii="Atkinson Hyperlegible Next" w:hAnsi="Atkinson Hyperlegible Next"/>
          <w:color w:val="140256"/>
          <w:sz w:val="30"/>
          <w:szCs w:val="30"/>
        </w:rPr>
        <w:t xml:space="preserve">find a Disabled </w:t>
      </w:r>
      <w:proofErr w:type="gramStart"/>
      <w:r w:rsidR="00F333A1">
        <w:rPr>
          <w:rFonts w:ascii="Atkinson Hyperlegible Next" w:hAnsi="Atkinson Hyperlegible Next"/>
          <w:color w:val="140256"/>
          <w:sz w:val="30"/>
          <w:szCs w:val="30"/>
        </w:rPr>
        <w:t>person</w:t>
      </w:r>
      <w:proofErr w:type="gramEnd"/>
      <w:r w:rsidR="00F333A1">
        <w:rPr>
          <w:rFonts w:ascii="Atkinson Hyperlegible Next" w:hAnsi="Atkinson Hyperlegible Next"/>
          <w:color w:val="140256"/>
          <w:sz w:val="30"/>
          <w:szCs w:val="30"/>
        </w:rPr>
        <w:t xml:space="preserve"> </w:t>
      </w:r>
      <w:r>
        <w:rPr>
          <w:rFonts w:ascii="Atkinson Hyperlegible Next" w:hAnsi="Atkinson Hyperlegible Next"/>
          <w:color w:val="140256"/>
          <w:sz w:val="30"/>
          <w:szCs w:val="30"/>
        </w:rPr>
        <w:t xml:space="preserve">we </w:t>
      </w:r>
      <w:r w:rsidR="00F333A1">
        <w:rPr>
          <w:rFonts w:ascii="Atkinson Hyperlegible Next" w:hAnsi="Atkinson Hyperlegible Next"/>
          <w:color w:val="140256"/>
          <w:sz w:val="30"/>
          <w:szCs w:val="30"/>
        </w:rPr>
        <w:t>may</w:t>
      </w:r>
      <w:r w:rsidR="005A75FC">
        <w:rPr>
          <w:rFonts w:ascii="Atkinson Hyperlegible Next" w:hAnsi="Atkinson Hyperlegible Next"/>
          <w:color w:val="140256"/>
          <w:sz w:val="30"/>
          <w:szCs w:val="30"/>
        </w:rPr>
        <w:t xml:space="preserve"> consider applications from non-Disabled allies who are committed to promoting Disability Equality in their networks and relationships.</w:t>
      </w:r>
    </w:p>
    <w:p w14:paraId="63332986" w14:textId="77777777" w:rsidR="00336978" w:rsidRPr="00336978" w:rsidRDefault="00336978" w:rsidP="00336978">
      <w:pPr>
        <w:numPr>
          <w:ilvl w:val="0"/>
          <w:numId w:val="18"/>
        </w:numPr>
        <w:spacing w:after="0" w:line="240" w:lineRule="auto"/>
        <w:rPr>
          <w:rFonts w:ascii="Atkinson Hyperlegible Next" w:hAnsi="Atkinson Hyperlegible Next"/>
          <w:color w:val="140256"/>
          <w:sz w:val="30"/>
          <w:szCs w:val="30"/>
        </w:rPr>
      </w:pPr>
      <w:r w:rsidRPr="00336978">
        <w:rPr>
          <w:rFonts w:ascii="Atkinson Hyperlegible Next" w:hAnsi="Atkinson Hyperlegible Next"/>
          <w:color w:val="140256"/>
          <w:sz w:val="30"/>
          <w:szCs w:val="30"/>
        </w:rPr>
        <w:t>You must live or work in Bristol or the surrounding area.</w:t>
      </w:r>
    </w:p>
    <w:p w14:paraId="3CCCF383" w14:textId="77777777" w:rsidR="00336978" w:rsidRPr="00336978" w:rsidRDefault="00336978" w:rsidP="00336978">
      <w:pPr>
        <w:numPr>
          <w:ilvl w:val="0"/>
          <w:numId w:val="18"/>
        </w:numPr>
        <w:spacing w:after="0" w:line="240" w:lineRule="auto"/>
        <w:rPr>
          <w:rFonts w:ascii="Atkinson Hyperlegible Next" w:hAnsi="Atkinson Hyperlegible Next"/>
          <w:color w:val="140256"/>
          <w:sz w:val="30"/>
          <w:szCs w:val="30"/>
        </w:rPr>
      </w:pPr>
      <w:r w:rsidRPr="00336978">
        <w:rPr>
          <w:rFonts w:ascii="Atkinson Hyperlegible Next" w:hAnsi="Atkinson Hyperlegible Next"/>
          <w:color w:val="140256"/>
          <w:sz w:val="30"/>
          <w:szCs w:val="30"/>
        </w:rPr>
        <w:t>You must be able to show you understand the challenges and barriers faced by Disabled people.</w:t>
      </w:r>
    </w:p>
    <w:p w14:paraId="1DA6CFC5" w14:textId="77777777" w:rsidR="00336978" w:rsidRPr="00336978" w:rsidRDefault="00336978" w:rsidP="00336978">
      <w:pPr>
        <w:numPr>
          <w:ilvl w:val="0"/>
          <w:numId w:val="18"/>
        </w:numPr>
        <w:spacing w:after="0" w:line="240" w:lineRule="auto"/>
        <w:rPr>
          <w:rFonts w:ascii="Atkinson Hyperlegible Next" w:hAnsi="Atkinson Hyperlegible Next"/>
          <w:color w:val="140256"/>
          <w:sz w:val="30"/>
          <w:szCs w:val="30"/>
        </w:rPr>
      </w:pPr>
      <w:r w:rsidRPr="00336978">
        <w:rPr>
          <w:rFonts w:ascii="Atkinson Hyperlegible Next" w:hAnsi="Atkinson Hyperlegible Next"/>
          <w:color w:val="140256"/>
          <w:sz w:val="30"/>
          <w:szCs w:val="30"/>
        </w:rPr>
        <w:t>You can work as part of a team.</w:t>
      </w:r>
    </w:p>
    <w:p w14:paraId="321D8449" w14:textId="77777777" w:rsidR="00546928" w:rsidRPr="00546928" w:rsidRDefault="00546928" w:rsidP="005E0AFE">
      <w:pPr>
        <w:spacing w:after="0" w:line="240" w:lineRule="auto"/>
        <w:rPr>
          <w:rFonts w:ascii="Atkinson Hyperlegible Next" w:hAnsi="Atkinson Hyperlegible Next"/>
          <w:color w:val="140256"/>
          <w:sz w:val="30"/>
          <w:szCs w:val="30"/>
        </w:rPr>
      </w:pPr>
    </w:p>
    <w:p w14:paraId="17C95EB6" w14:textId="77777777" w:rsidR="00546928" w:rsidRPr="00D059A0" w:rsidRDefault="00546928" w:rsidP="00546928">
      <w:pPr>
        <w:spacing w:after="0" w:line="240" w:lineRule="auto"/>
        <w:rPr>
          <w:rFonts w:ascii="Atkinson Hyperlegible Next" w:hAnsi="Atkinson Hyperlegible Next"/>
          <w:color w:val="140256"/>
          <w:sz w:val="30"/>
          <w:szCs w:val="30"/>
        </w:rPr>
      </w:pPr>
      <w:r w:rsidRPr="00D059A0">
        <w:rPr>
          <w:rFonts w:ascii="Atkinson Hyperlegible Next" w:hAnsi="Atkinson Hyperlegible Next"/>
          <w:color w:val="140256"/>
          <w:sz w:val="30"/>
          <w:szCs w:val="30"/>
        </w:rPr>
        <w:t xml:space="preserve">If you meet some but not all of these points, we'd still encourage you to apply. </w:t>
      </w:r>
    </w:p>
    <w:p w14:paraId="648114F6" w14:textId="77777777" w:rsidR="00546928" w:rsidRDefault="00546928" w:rsidP="00546928">
      <w:pPr>
        <w:spacing w:after="0" w:line="240" w:lineRule="auto"/>
        <w:rPr>
          <w:rFonts w:ascii="Atkinson Hyperlegible Next" w:hAnsi="Atkinson Hyperlegible Next"/>
          <w:color w:val="140256"/>
          <w:sz w:val="30"/>
          <w:szCs w:val="30"/>
        </w:rPr>
      </w:pPr>
    </w:p>
    <w:p w14:paraId="50A70174" w14:textId="23433626" w:rsidR="00546928" w:rsidRDefault="00546928" w:rsidP="00546928">
      <w:p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t>We value diverse experience and are happy to talk through the role with you.</w:t>
      </w:r>
    </w:p>
    <w:p w14:paraId="022DE69B" w14:textId="77777777" w:rsidR="00546928" w:rsidRPr="00546928" w:rsidRDefault="00546928" w:rsidP="00546928">
      <w:pPr>
        <w:spacing w:after="0" w:line="240" w:lineRule="auto"/>
        <w:rPr>
          <w:rFonts w:ascii="Atkinson Hyperlegible Next" w:hAnsi="Atkinson Hyperlegible Next"/>
          <w:color w:val="140256"/>
          <w:sz w:val="30"/>
          <w:szCs w:val="30"/>
        </w:rPr>
      </w:pPr>
    </w:p>
    <w:p w14:paraId="31EFABB7" w14:textId="77777777" w:rsidR="00546928" w:rsidRPr="00546928" w:rsidRDefault="00546928" w:rsidP="00546928">
      <w:pPr>
        <w:spacing w:after="0" w:line="240" w:lineRule="auto"/>
        <w:rPr>
          <w:rFonts w:ascii="Atkinson Hyperlegible Next" w:hAnsi="Atkinson Hyperlegible Next"/>
          <w:b/>
          <w:bCs/>
          <w:color w:val="140256"/>
          <w:sz w:val="30"/>
          <w:szCs w:val="30"/>
        </w:rPr>
      </w:pPr>
      <w:r w:rsidRPr="00546928">
        <w:rPr>
          <w:rFonts w:ascii="Atkinson Hyperlegible Next" w:hAnsi="Atkinson Hyperlegible Next"/>
          <w:b/>
          <w:bCs/>
          <w:color w:val="140256"/>
          <w:sz w:val="30"/>
          <w:szCs w:val="30"/>
        </w:rPr>
        <w:t>How to apply</w:t>
      </w:r>
    </w:p>
    <w:p w14:paraId="7C7582A2" w14:textId="77777777" w:rsidR="00AC5563" w:rsidRPr="00AC5563" w:rsidRDefault="00546928" w:rsidP="00AC5563">
      <w:pPr>
        <w:spacing w:after="0" w:line="240" w:lineRule="auto"/>
        <w:rPr>
          <w:rFonts w:ascii="Atkinson Hyperlegible Next" w:hAnsi="Atkinson Hyperlegible Next"/>
          <w:color w:val="140256"/>
          <w:sz w:val="30"/>
          <w:szCs w:val="30"/>
        </w:rPr>
      </w:pPr>
      <w:r w:rsidRPr="00546928">
        <w:rPr>
          <w:rFonts w:ascii="Atkinson Hyperlegible Next" w:hAnsi="Atkinson Hyperlegible Next"/>
          <w:color w:val="140256"/>
          <w:sz w:val="30"/>
          <w:szCs w:val="30"/>
        </w:rPr>
        <w:lastRenderedPageBreak/>
        <w:t xml:space="preserve">If you're interested in this role, please </w:t>
      </w:r>
      <w:r w:rsidR="00AC5563">
        <w:rPr>
          <w:rFonts w:ascii="Atkinson Hyperlegible Next" w:hAnsi="Atkinson Hyperlegible Next"/>
          <w:color w:val="140256"/>
          <w:sz w:val="30"/>
          <w:szCs w:val="30"/>
        </w:rPr>
        <w:t xml:space="preserve">complete our online application form here: </w:t>
      </w:r>
      <w:hyperlink r:id="rId11" w:history="1">
        <w:r w:rsidR="00AC5563" w:rsidRPr="00AC5563">
          <w:rPr>
            <w:rStyle w:val="Hyperlink"/>
            <w:rFonts w:ascii="Atkinson Hyperlegible Next" w:hAnsi="Atkinson Hyperlegible Next"/>
            <w:sz w:val="30"/>
            <w:szCs w:val="30"/>
          </w:rPr>
          <w:t>BDEF (Bristol Disability Equality Forum) Trustee Treasurer Application Form – Fill in form</w:t>
        </w:r>
      </w:hyperlink>
    </w:p>
    <w:p w14:paraId="0F5BBB9C" w14:textId="432189AC" w:rsidR="00AC5563" w:rsidRDefault="00AC5563" w:rsidP="00546928">
      <w:pPr>
        <w:spacing w:after="0" w:line="240" w:lineRule="auto"/>
        <w:rPr>
          <w:rFonts w:ascii="Atkinson Hyperlegible Next" w:hAnsi="Atkinson Hyperlegible Next"/>
          <w:color w:val="140256"/>
          <w:sz w:val="30"/>
          <w:szCs w:val="30"/>
        </w:rPr>
      </w:pPr>
    </w:p>
    <w:p w14:paraId="69F661AE" w14:textId="77777777" w:rsidR="00827FBF" w:rsidRDefault="00827FBF" w:rsidP="00546928">
      <w:pPr>
        <w:spacing w:after="0" w:line="240" w:lineRule="auto"/>
        <w:rPr>
          <w:rFonts w:ascii="Atkinson Hyperlegible Next" w:hAnsi="Atkinson Hyperlegible Next"/>
          <w:color w:val="140256"/>
          <w:sz w:val="30"/>
          <w:szCs w:val="30"/>
        </w:rPr>
      </w:pPr>
      <w:r w:rsidRPr="007B0AEC">
        <w:rPr>
          <w:rFonts w:ascii="Atkinson Hyperlegible Next" w:hAnsi="Atkinson Hyperlegible Next"/>
          <w:color w:val="140256"/>
          <w:sz w:val="30"/>
          <w:szCs w:val="30"/>
        </w:rPr>
        <w:t xml:space="preserve">We will </w:t>
      </w:r>
      <w:r>
        <w:rPr>
          <w:rFonts w:ascii="Atkinson Hyperlegible Next" w:hAnsi="Atkinson Hyperlegible Next"/>
          <w:color w:val="140256"/>
          <w:sz w:val="30"/>
          <w:szCs w:val="30"/>
        </w:rPr>
        <w:t xml:space="preserve">also </w:t>
      </w:r>
      <w:r w:rsidRPr="007B0AEC">
        <w:rPr>
          <w:rFonts w:ascii="Atkinson Hyperlegible Next" w:hAnsi="Atkinson Hyperlegible Next"/>
          <w:color w:val="140256"/>
          <w:sz w:val="30"/>
          <w:szCs w:val="30"/>
        </w:rPr>
        <w:t>accept applications in the forms of written word, voice recording and/or video if writing an application form isn’t the best format for you. Application packs are also available in accessible formats.</w:t>
      </w:r>
    </w:p>
    <w:p w14:paraId="3A66B8BE" w14:textId="77777777" w:rsidR="00827FBF" w:rsidRDefault="00827FBF" w:rsidP="00546928">
      <w:pPr>
        <w:spacing w:after="0" w:line="240" w:lineRule="auto"/>
        <w:rPr>
          <w:rFonts w:ascii="Atkinson Hyperlegible Next" w:hAnsi="Atkinson Hyperlegible Next"/>
          <w:color w:val="140256"/>
          <w:sz w:val="30"/>
          <w:szCs w:val="30"/>
        </w:rPr>
      </w:pPr>
    </w:p>
    <w:p w14:paraId="5512BC16" w14:textId="2C0E4480" w:rsidR="00D600D7" w:rsidRDefault="00D600D7" w:rsidP="00546928">
      <w:pPr>
        <w:spacing w:after="0" w:line="240" w:lineRule="auto"/>
        <w:rPr>
          <w:rFonts w:ascii="Atkinson Hyperlegible Next" w:hAnsi="Atkinson Hyperlegible Next"/>
          <w:color w:val="140256"/>
          <w:sz w:val="30"/>
          <w:szCs w:val="30"/>
        </w:rPr>
      </w:pPr>
      <w:r>
        <w:rPr>
          <w:rFonts w:ascii="Atkinson Hyperlegible Next" w:hAnsi="Atkinson Hyperlegible Next"/>
          <w:color w:val="140256"/>
          <w:sz w:val="30"/>
          <w:szCs w:val="30"/>
        </w:rPr>
        <w:t xml:space="preserve">If you need a word version of the application form or, please contact BDEF at </w:t>
      </w:r>
      <w:hyperlink r:id="rId12" w:history="1">
        <w:r w:rsidRPr="00745307">
          <w:rPr>
            <w:rStyle w:val="Hyperlink"/>
            <w:rFonts w:ascii="Atkinson Hyperlegible Next" w:hAnsi="Atkinson Hyperlegible Next"/>
            <w:sz w:val="30"/>
            <w:szCs w:val="30"/>
          </w:rPr>
          <w:t>info@bristoldef.org.uk</w:t>
        </w:r>
      </w:hyperlink>
      <w:r>
        <w:rPr>
          <w:rFonts w:ascii="Atkinson Hyperlegible Next" w:hAnsi="Atkinson Hyperlegible Next"/>
          <w:color w:val="140256"/>
          <w:sz w:val="30"/>
          <w:szCs w:val="30"/>
        </w:rPr>
        <w:t xml:space="preserve"> or </w:t>
      </w:r>
      <w:r w:rsidRPr="00D600D7">
        <w:rPr>
          <w:rFonts w:ascii="Atkinson Hyperlegible Next" w:hAnsi="Atkinson Hyperlegible Next"/>
          <w:color w:val="140256"/>
          <w:sz w:val="30"/>
          <w:szCs w:val="30"/>
        </w:rPr>
        <w:t>0117 914 0528</w:t>
      </w:r>
    </w:p>
    <w:p w14:paraId="1D8B6DE1" w14:textId="77777777" w:rsidR="00AC5563" w:rsidRDefault="00AC5563" w:rsidP="00546928">
      <w:pPr>
        <w:spacing w:after="0" w:line="240" w:lineRule="auto"/>
        <w:rPr>
          <w:rFonts w:ascii="Atkinson Hyperlegible Next" w:hAnsi="Atkinson Hyperlegible Next"/>
          <w:color w:val="140256"/>
          <w:sz w:val="30"/>
          <w:szCs w:val="30"/>
        </w:rPr>
      </w:pPr>
    </w:p>
    <w:p w14:paraId="04D574D0" w14:textId="057275CB" w:rsidR="007B0AEC" w:rsidRPr="007B0AEC" w:rsidRDefault="00827FBF" w:rsidP="007B0AEC">
      <w:pPr>
        <w:spacing w:after="0" w:line="240" w:lineRule="auto"/>
        <w:rPr>
          <w:rFonts w:ascii="Atkinson Hyperlegible Next" w:hAnsi="Atkinson Hyperlegible Next"/>
          <w:color w:val="140256"/>
          <w:sz w:val="30"/>
          <w:szCs w:val="30"/>
        </w:rPr>
      </w:pPr>
      <w:r w:rsidRPr="007B0AEC">
        <w:rPr>
          <w:rFonts w:ascii="Atkinson Hyperlegible Next" w:hAnsi="Atkinson Hyperlegible Next"/>
          <w:color w:val="140256"/>
          <w:sz w:val="30"/>
          <w:szCs w:val="30"/>
        </w:rPr>
        <w:t>We will not accept applications that appear to be written entirely by generative AI without personal input.</w:t>
      </w:r>
    </w:p>
    <w:p w14:paraId="3CB03892" w14:textId="77777777" w:rsidR="005A402E" w:rsidRDefault="005A402E" w:rsidP="009E1C2D">
      <w:pPr>
        <w:spacing w:after="0" w:line="240" w:lineRule="auto"/>
        <w:rPr>
          <w:color w:val="140256"/>
          <w:sz w:val="26"/>
          <w:szCs w:val="26"/>
        </w:rPr>
      </w:pPr>
    </w:p>
    <w:p w14:paraId="5ABBDF1B" w14:textId="367F097E" w:rsidR="007B273A" w:rsidRPr="009E1C2D" w:rsidRDefault="007B273A" w:rsidP="009E1C2D">
      <w:pPr>
        <w:spacing w:after="0" w:line="240" w:lineRule="auto"/>
        <w:rPr>
          <w:color w:val="140256"/>
          <w:sz w:val="26"/>
          <w:szCs w:val="26"/>
        </w:rPr>
      </w:pPr>
      <w:r w:rsidRPr="007B273A">
        <w:rPr>
          <w:color w:val="140256"/>
          <w:sz w:val="26"/>
          <w:szCs w:val="26"/>
        </w:rPr>
        <w:t>https://forms.cloud.microsoft/e/1u0ejGjxa4</w:t>
      </w:r>
    </w:p>
    <w:sectPr w:rsidR="007B273A" w:rsidRPr="009E1C2D" w:rsidSect="009E1C2D">
      <w:headerReference w:type="even" r:id="rId13"/>
      <w:headerReference w:type="default" r:id="rId14"/>
      <w:footerReference w:type="default" r:id="rId15"/>
      <w:headerReference w:type="first" r:id="rId16"/>
      <w:pgSz w:w="11906" w:h="16838" w:code="9"/>
      <w:pgMar w:top="3119" w:right="1134" w:bottom="255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3AD3B" w14:textId="77777777" w:rsidR="00EA1BD3" w:rsidRDefault="00EA1BD3" w:rsidP="00A021B3">
      <w:pPr>
        <w:spacing w:after="0" w:line="240" w:lineRule="auto"/>
      </w:pPr>
      <w:r>
        <w:separator/>
      </w:r>
    </w:p>
  </w:endnote>
  <w:endnote w:type="continuationSeparator" w:id="0">
    <w:p w14:paraId="5E83CD68" w14:textId="77777777" w:rsidR="00EA1BD3" w:rsidRDefault="00EA1BD3" w:rsidP="00A02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Atkinson Hyperlegible">
    <w:altName w:val="Cambria"/>
    <w:panose1 w:val="00000000000000000000"/>
    <w:charset w:val="00"/>
    <w:family w:val="auto"/>
    <w:notTrueType/>
    <w:pitch w:val="variable"/>
    <w:sig w:usb0="00000027" w:usb1="00000000" w:usb2="00000000" w:usb3="00000000" w:csb0="0000008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97D0A" w14:textId="77777777" w:rsidR="009E1C2D" w:rsidRDefault="009E1C2D">
    <w:pPr>
      <w:pStyle w:val="Footer"/>
    </w:pPr>
    <w:r w:rsidRPr="00723DE4">
      <w:rPr>
        <w:noProof/>
      </w:rPr>
      <w:drawing>
        <wp:anchor distT="0" distB="0" distL="114300" distR="114300" simplePos="0" relativeHeight="251663361" behindDoc="0" locked="0" layoutInCell="1" allowOverlap="1" wp14:anchorId="1A6E6A9B" wp14:editId="686B62CD">
          <wp:simplePos x="0" y="0"/>
          <wp:positionH relativeFrom="column">
            <wp:posOffset>-713948</wp:posOffset>
          </wp:positionH>
          <wp:positionV relativeFrom="paragraph">
            <wp:posOffset>-692150</wp:posOffset>
          </wp:positionV>
          <wp:extent cx="7557770" cy="5605145"/>
          <wp:effectExtent l="0" t="0" r="0" b="0"/>
          <wp:wrapNone/>
          <wp:docPr id="662012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99657" name=""/>
                  <pic:cNvPicPr/>
                </pic:nvPicPr>
                <pic:blipFill>
                  <a:blip r:embed="rId1"/>
                  <a:stretch>
                    <a:fillRect/>
                  </a:stretch>
                </pic:blipFill>
                <pic:spPr>
                  <a:xfrm>
                    <a:off x="0" y="0"/>
                    <a:ext cx="7557770" cy="5605145"/>
                  </a:xfrm>
                  <a:prstGeom prst="rect">
                    <a:avLst/>
                  </a:prstGeom>
                </pic:spPr>
              </pic:pic>
            </a:graphicData>
          </a:graphic>
          <wp14:sizeRelH relativeFrom="page">
            <wp14:pctWidth>0</wp14:pctWidth>
          </wp14:sizeRelH>
          <wp14:sizeRelV relativeFrom="page">
            <wp14:pctHeight>0</wp14:pctHeight>
          </wp14:sizeRelV>
        </wp:anchor>
      </w:drawing>
    </w:r>
    <w:r w:rsidRPr="00FA6270">
      <w:rPr>
        <w:noProof/>
      </w:rPr>
      <mc:AlternateContent>
        <mc:Choice Requires="wpg">
          <w:drawing>
            <wp:anchor distT="0" distB="0" distL="114300" distR="114300" simplePos="0" relativeHeight="251664385" behindDoc="0" locked="0" layoutInCell="1" allowOverlap="1" wp14:anchorId="28D4B29F" wp14:editId="358B87A8">
              <wp:simplePos x="0" y="0"/>
              <wp:positionH relativeFrom="column">
                <wp:posOffset>4601210</wp:posOffset>
              </wp:positionH>
              <wp:positionV relativeFrom="paragraph">
                <wp:posOffset>-267335</wp:posOffset>
              </wp:positionV>
              <wp:extent cx="212090" cy="480695"/>
              <wp:effectExtent l="0" t="0" r="3810" b="1905"/>
              <wp:wrapNone/>
              <wp:docPr id="21" name="Group 20">
                <a:extLst xmlns:a="http://schemas.openxmlformats.org/drawingml/2006/main">
                  <a:ext uri="{FF2B5EF4-FFF2-40B4-BE49-F238E27FC236}">
                    <a16:creationId xmlns:a16="http://schemas.microsoft.com/office/drawing/2014/main" id="{1333B754-E0D3-EB52-C786-638C7E711E9C}"/>
                  </a:ext>
                </a:extLst>
              </wp:docPr>
              <wp:cNvGraphicFramePr/>
              <a:graphic xmlns:a="http://schemas.openxmlformats.org/drawingml/2006/main">
                <a:graphicData uri="http://schemas.microsoft.com/office/word/2010/wordprocessingGroup">
                  <wpg:wgp>
                    <wpg:cNvGrpSpPr/>
                    <wpg:grpSpPr>
                      <a:xfrm>
                        <a:off x="0" y="0"/>
                        <a:ext cx="212090" cy="480695"/>
                        <a:chOff x="1871598" y="800133"/>
                        <a:chExt cx="461666" cy="1046413"/>
                      </a:xfrm>
                    </wpg:grpSpPr>
                    <wps:wsp>
                      <wps:cNvPr id="745179241" name="Oval 745179241">
                        <a:extLst>
                          <a:ext uri="{FF2B5EF4-FFF2-40B4-BE49-F238E27FC236}">
                            <a16:creationId xmlns:a16="http://schemas.microsoft.com/office/drawing/2014/main" id="{B5E2B84C-44D4-3DDC-6753-A94D6BAD7908}"/>
                          </a:ext>
                        </a:extLst>
                      </wps:cNvPr>
                      <wps:cNvSpPr/>
                      <wps:spPr>
                        <a:xfrm>
                          <a:off x="1871598" y="800133"/>
                          <a:ext cx="461666" cy="461665"/>
                        </a:xfrm>
                        <a:prstGeom prst="ellipse">
                          <a:avLst/>
                        </a:prstGeom>
                        <a:solidFill>
                          <a:srgbClr val="7DDD6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09045549" name="Oval 1009045549">
                        <a:extLst>
                          <a:ext uri="{FF2B5EF4-FFF2-40B4-BE49-F238E27FC236}">
                            <a16:creationId xmlns:a16="http://schemas.microsoft.com/office/drawing/2014/main" id="{A91C659D-D385-13E9-9020-098737383D31}"/>
                          </a:ext>
                        </a:extLst>
                      </wps:cNvPr>
                      <wps:cNvSpPr/>
                      <wps:spPr>
                        <a:xfrm>
                          <a:off x="1871598" y="1384881"/>
                          <a:ext cx="461666" cy="461665"/>
                        </a:xfrm>
                        <a:prstGeom prst="ellipse">
                          <a:avLst/>
                        </a:prstGeom>
                        <a:solidFill>
                          <a:srgbClr val="7DDD6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CDBE25D" id="Group 20" o:spid="_x0000_s1026" style="position:absolute;margin-left:362.3pt;margin-top:-21.05pt;width:16.7pt;height:37.85pt;z-index:251664385;mso-width-relative:margin;mso-height-relative:margin" coordorigin="18715,8001" coordsize="4616,10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">
              <v:oval id="Oval 745179241" o:spid="_x0000_s1027" style="position:absolute;left:18715;top:8001;width:4617;height:4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" fillcolor="#7ddd62" stroked="f" strokeweight="1pt">
                <v:stroke joinstyle="miter"/>
              </v:oval>
              <v:oval id="Oval 1009045549" o:spid="_x0000_s1028" style="position:absolute;left:18715;top:13848;width:4617;height:4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" fillcolor="#7ddd62" stroked="f" strokeweight="1pt">
                <v:stroke joinstyle="miter"/>
              </v:oval>
            </v:group>
          </w:pict>
        </mc:Fallback>
      </mc:AlternateContent>
    </w:r>
    <w:r>
      <w:rPr>
        <w:noProof/>
      </w:rPr>
      <mc:AlternateContent>
        <mc:Choice Requires="wps">
          <w:drawing>
            <wp:anchor distT="0" distB="0" distL="114300" distR="114300" simplePos="0" relativeHeight="251665409" behindDoc="0" locked="0" layoutInCell="1" allowOverlap="1" wp14:anchorId="4C74CD4A" wp14:editId="240A2DCB">
              <wp:simplePos x="0" y="0"/>
              <wp:positionH relativeFrom="column">
                <wp:posOffset>4504690</wp:posOffset>
              </wp:positionH>
              <wp:positionV relativeFrom="paragraph">
                <wp:posOffset>-637540</wp:posOffset>
              </wp:positionV>
              <wp:extent cx="1809115" cy="411480"/>
              <wp:effectExtent l="0" t="0" r="0" b="0"/>
              <wp:wrapNone/>
              <wp:docPr id="276083240" name="Text Box 1"/>
              <wp:cNvGraphicFramePr/>
              <a:graphic xmlns:a="http://schemas.openxmlformats.org/drawingml/2006/main">
                <a:graphicData uri="http://schemas.microsoft.com/office/word/2010/wordprocessingShape">
                  <wps:wsp>
                    <wps:cNvSpPr txBox="1"/>
                    <wps:spPr>
                      <a:xfrm>
                        <a:off x="0" y="0"/>
                        <a:ext cx="1809115" cy="411480"/>
                      </a:xfrm>
                      <a:prstGeom prst="rect">
                        <a:avLst/>
                      </a:prstGeom>
                      <a:noFill/>
                      <a:ln w="6350">
                        <a:noFill/>
                      </a:ln>
                    </wps:spPr>
                    <wps:txbx>
                      <w:txbxContent>
                        <w:p w14:paraId="04492818" w14:textId="77777777" w:rsidR="009E1C2D" w:rsidRPr="00980460" w:rsidRDefault="009E1C2D" w:rsidP="009E1C2D">
                          <w:pPr>
                            <w:spacing w:line="240" w:lineRule="auto"/>
                            <w:rPr>
                              <w:rFonts w:ascii="Atkinson Hyperlegible Next" w:hAnsi="Atkinson Hyperlegible Next"/>
                              <w:color w:val="140256"/>
                              <w:sz w:val="32"/>
                              <w:szCs w:val="32"/>
                              <w:lang w:val="en-US"/>
                            </w:rPr>
                          </w:pPr>
                          <w:r w:rsidRPr="00980460">
                            <w:rPr>
                              <w:rFonts w:ascii="Atkinson Hyperlegible Next" w:hAnsi="Atkinson Hyperlegible Next"/>
                              <w:b/>
                              <w:bCs/>
                              <w:color w:val="140256"/>
                              <w:sz w:val="32"/>
                              <w:szCs w:val="32"/>
                              <w:lang w:val="en-US"/>
                            </w:rPr>
                            <w:t>Get in Touch!</w:t>
                          </w:r>
                          <w:r w:rsidRPr="00980460">
                            <w:rPr>
                              <w:rFonts w:ascii="Atkinson Hyperlegible Next" w:hAnsi="Atkinson Hyperlegible Next"/>
                              <w:color w:val="140256"/>
                              <w:sz w:val="32"/>
                              <w:szCs w:val="32"/>
                              <w:lang w:val="en-US"/>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4CD4A" id="_x0000_t202" coordsize="21600,21600" o:spt="202" path="m,l,21600r21600,l21600,xe">
              <v:stroke joinstyle="miter"/>
              <v:path gradientshapeok="t" o:connecttype="rect"/>
            </v:shapetype>
            <v:shape id="Text Box 1" o:spid="_x0000_s1026" type="#_x0000_t202" style="position:absolute;margin-left:354.7pt;margin-top:-50.2pt;width:142.45pt;height:32.4pt;z-index:251665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" filled="f" stroked="f" strokeweight=".5pt">
              <v:textbox>
                <w:txbxContent>
                  <w:p w14:paraId="04492818" w14:textId="77777777" w:rsidR="009E1C2D" w:rsidRPr="00980460" w:rsidRDefault="009E1C2D" w:rsidP="009E1C2D">
                    <w:pPr>
                      <w:spacing w:line="240" w:lineRule="auto"/>
                      <w:rPr>
                        <w:rFonts w:ascii="Atkinson Hyperlegible Next" w:hAnsi="Atkinson Hyperlegible Next"/>
                        <w:color w:val="140256"/>
                        <w:sz w:val="32"/>
                        <w:szCs w:val="32"/>
                        <w:lang w:val="en-US"/>
                      </w:rPr>
                    </w:pPr>
                    <w:r w:rsidRPr="00980460">
                      <w:rPr>
                        <w:rFonts w:ascii="Atkinson Hyperlegible Next" w:hAnsi="Atkinson Hyperlegible Next"/>
                        <w:b/>
                        <w:bCs/>
                        <w:color w:val="140256"/>
                        <w:sz w:val="32"/>
                        <w:szCs w:val="32"/>
                        <w:lang w:val="en-US"/>
                      </w:rPr>
                      <w:t>Get in Touch!</w:t>
                    </w:r>
                    <w:r w:rsidRPr="00980460">
                      <w:rPr>
                        <w:rFonts w:ascii="Atkinson Hyperlegible Next" w:hAnsi="Atkinson Hyperlegible Next"/>
                        <w:color w:val="140256"/>
                        <w:sz w:val="32"/>
                        <w:szCs w:val="32"/>
                        <w:lang w:val="en-US"/>
                      </w:rPr>
                      <w:br/>
                    </w:r>
                  </w:p>
                </w:txbxContent>
              </v:textbox>
            </v:shape>
          </w:pict>
        </mc:Fallback>
      </mc:AlternateContent>
    </w:r>
    <w:r>
      <w:rPr>
        <w:noProof/>
      </w:rPr>
      <mc:AlternateContent>
        <mc:Choice Requires="wps">
          <w:drawing>
            <wp:anchor distT="0" distB="0" distL="114300" distR="114300" simplePos="0" relativeHeight="251666433" behindDoc="0" locked="0" layoutInCell="1" allowOverlap="1" wp14:anchorId="397FA4BE" wp14:editId="2218949E">
              <wp:simplePos x="0" y="0"/>
              <wp:positionH relativeFrom="column">
                <wp:posOffset>4844415</wp:posOffset>
              </wp:positionH>
              <wp:positionV relativeFrom="paragraph">
                <wp:posOffset>-319405</wp:posOffset>
              </wp:positionV>
              <wp:extent cx="1809115" cy="520700"/>
              <wp:effectExtent l="0" t="0" r="0" b="0"/>
              <wp:wrapNone/>
              <wp:docPr id="746450543" name="TextBox 5"/>
              <wp:cNvGraphicFramePr/>
              <a:graphic xmlns:a="http://schemas.openxmlformats.org/drawingml/2006/main">
                <a:graphicData uri="http://schemas.microsoft.com/office/word/2010/wordprocessingShape">
                  <wps:wsp>
                    <wps:cNvSpPr txBox="1"/>
                    <wps:spPr>
                      <a:xfrm>
                        <a:off x="0" y="0"/>
                        <a:ext cx="1809115" cy="520700"/>
                      </a:xfrm>
                      <a:prstGeom prst="rect">
                        <a:avLst/>
                      </a:prstGeom>
                      <a:noFill/>
                    </wps:spPr>
                    <wps:txbx>
                      <w:txbxContent>
                        <w:p w14:paraId="10B6B111" w14:textId="77777777" w:rsidR="009E1C2D" w:rsidRPr="00980460" w:rsidRDefault="002356E1" w:rsidP="009E1C2D">
                          <w:pPr>
                            <w:rPr>
                              <w:rFonts w:ascii="Atkinson Hyperlegible Next" w:hAnsi="Atkinson Hyperlegible Next"/>
                              <w:color w:val="140256"/>
                              <w:kern w:val="24"/>
                              <w:sz w:val="24"/>
                              <w:szCs w:val="24"/>
                              <w:lang w:val="en-US"/>
                              <w14:ligatures w14:val="none"/>
                            </w:rPr>
                          </w:pPr>
                          <w:r w:rsidRPr="00980460">
                            <w:rPr>
                              <w:rFonts w:ascii="Atkinson Hyperlegible Next" w:hAnsi="Atkinson Hyperlegible Next"/>
                              <w:color w:val="140256"/>
                              <w:kern w:val="24"/>
                              <w:sz w:val="24"/>
                              <w:szCs w:val="24"/>
                              <w:lang w:val="en-US"/>
                            </w:rPr>
                            <w:t>info@bristoldef.org.uk</w:t>
                          </w:r>
                        </w:p>
                      </w:txbxContent>
                    </wps:txbx>
                    <wps:bodyPr wrap="square" rtlCol="0">
                      <a:spAutoFit/>
                    </wps:bodyPr>
                  </wps:wsp>
                </a:graphicData>
              </a:graphic>
              <wp14:sizeRelH relativeFrom="margin">
                <wp14:pctWidth>0</wp14:pctWidth>
              </wp14:sizeRelH>
            </wp:anchor>
          </w:drawing>
        </mc:Choice>
        <mc:Fallback>
          <w:pict>
            <v:shape w14:anchorId="397FA4BE" id="TextBox 5" o:spid="_x0000_s1027" type="#_x0000_t202" style="position:absolute;margin-left:381.45pt;margin-top:-25.15pt;width:142.45pt;height:41pt;z-index:25166643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" filled="f" stroked="f">
              <v:textbox style="mso-fit-shape-to-text:t">
                <w:txbxContent>
                  <w:p w14:paraId="10B6B111" w14:textId="77777777" w:rsidR="009E1C2D" w:rsidRPr="00980460" w:rsidRDefault="002356E1" w:rsidP="009E1C2D">
                    <w:pPr>
                      <w:rPr>
                        <w:rFonts w:ascii="Atkinson Hyperlegible Next" w:hAnsi="Atkinson Hyperlegible Next"/>
                        <w:color w:val="140256"/>
                        <w:kern w:val="24"/>
                        <w:sz w:val="24"/>
                        <w:szCs w:val="24"/>
                        <w:lang w:val="en-US"/>
                        <w14:ligatures w14:val="none"/>
                      </w:rPr>
                    </w:pPr>
                    <w:r w:rsidRPr="00980460">
                      <w:rPr>
                        <w:rFonts w:ascii="Atkinson Hyperlegible Next" w:hAnsi="Atkinson Hyperlegible Next"/>
                        <w:color w:val="140256"/>
                        <w:kern w:val="24"/>
                        <w:sz w:val="24"/>
                        <w:szCs w:val="24"/>
                        <w:lang w:val="en-US"/>
                      </w:rPr>
                      <w:t>info@bristoldef.org.uk</w:t>
                    </w:r>
                  </w:p>
                </w:txbxContent>
              </v:textbox>
            </v:shape>
          </w:pict>
        </mc:Fallback>
      </mc:AlternateContent>
    </w:r>
    <w:r w:rsidRPr="00723DE4">
      <w:rPr>
        <w:noProof/>
      </w:rPr>
      <w:drawing>
        <wp:anchor distT="0" distB="0" distL="114300" distR="114300" simplePos="0" relativeHeight="251667457" behindDoc="0" locked="0" layoutInCell="1" allowOverlap="1" wp14:anchorId="552A862D" wp14:editId="09D74256">
          <wp:simplePos x="0" y="0"/>
          <wp:positionH relativeFrom="column">
            <wp:posOffset>4629150</wp:posOffset>
          </wp:positionH>
          <wp:positionV relativeFrom="paragraph">
            <wp:posOffset>-231140</wp:posOffset>
          </wp:positionV>
          <wp:extent cx="148590" cy="140970"/>
          <wp:effectExtent l="0" t="0" r="3810" b="0"/>
          <wp:wrapNone/>
          <wp:docPr id="3" name="Picture 2">
            <a:extLst xmlns:a="http://schemas.openxmlformats.org/drawingml/2006/main">
              <a:ext uri="{FF2B5EF4-FFF2-40B4-BE49-F238E27FC236}">
                <a16:creationId xmlns:a16="http://schemas.microsoft.com/office/drawing/2014/main" id="{78470D68-C349-4206-5803-AA7D400169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8470D68-C349-4206-5803-AA7D4001699C}"/>
                      </a:ext>
                    </a:extLst>
                  </pic:cNvPr>
                  <pic:cNvPicPr>
                    <a:picLocks noChangeAspect="1"/>
                  </pic:cNvPicPr>
                </pic:nvPicPr>
                <pic:blipFill>
                  <a:blip r:embed="rId2"/>
                  <a:stretch>
                    <a:fillRect/>
                  </a:stretch>
                </pic:blipFill>
                <pic:spPr>
                  <a:xfrm>
                    <a:off x="0" y="0"/>
                    <a:ext cx="148590" cy="14097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8481" behindDoc="0" locked="0" layoutInCell="1" allowOverlap="1" wp14:anchorId="195DD6BB" wp14:editId="6EDF5BF2">
              <wp:simplePos x="0" y="0"/>
              <wp:positionH relativeFrom="column">
                <wp:posOffset>4849495</wp:posOffset>
              </wp:positionH>
              <wp:positionV relativeFrom="paragraph">
                <wp:posOffset>-55880</wp:posOffset>
              </wp:positionV>
              <wp:extent cx="1809115" cy="520700"/>
              <wp:effectExtent l="0" t="0" r="0" b="0"/>
              <wp:wrapNone/>
              <wp:docPr id="51794168" name="TextBox 5"/>
              <wp:cNvGraphicFramePr/>
              <a:graphic xmlns:a="http://schemas.openxmlformats.org/drawingml/2006/main">
                <a:graphicData uri="http://schemas.microsoft.com/office/word/2010/wordprocessingShape">
                  <wps:wsp>
                    <wps:cNvSpPr txBox="1"/>
                    <wps:spPr>
                      <a:xfrm>
                        <a:off x="0" y="0"/>
                        <a:ext cx="1809115" cy="520700"/>
                      </a:xfrm>
                      <a:prstGeom prst="rect">
                        <a:avLst/>
                      </a:prstGeom>
                      <a:noFill/>
                    </wps:spPr>
                    <wps:txbx>
                      <w:txbxContent>
                        <w:p w14:paraId="43AEA2C0" w14:textId="77777777" w:rsidR="009E1C2D" w:rsidRPr="00980460" w:rsidRDefault="005F02AA" w:rsidP="009E1C2D">
                          <w:pPr>
                            <w:rPr>
                              <w:rFonts w:ascii="Atkinson Hyperlegible Next" w:hAnsi="Atkinson Hyperlegible Next"/>
                              <w:color w:val="140256"/>
                              <w:kern w:val="24"/>
                              <w:sz w:val="24"/>
                              <w:szCs w:val="24"/>
                            </w:rPr>
                          </w:pPr>
                          <w:r w:rsidRPr="00980460">
                            <w:rPr>
                              <w:rFonts w:ascii="Atkinson Hyperlegible Next" w:hAnsi="Atkinson Hyperlegible Next"/>
                              <w:color w:val="140256"/>
                              <w:kern w:val="24"/>
                              <w:sz w:val="24"/>
                              <w:szCs w:val="24"/>
                            </w:rPr>
                            <w:t>0117 914 0528 </w:t>
                          </w:r>
                        </w:p>
                      </w:txbxContent>
                    </wps:txbx>
                    <wps:bodyPr wrap="square" rtlCol="0">
                      <a:spAutoFit/>
                    </wps:bodyPr>
                  </wps:wsp>
                </a:graphicData>
              </a:graphic>
              <wp14:sizeRelH relativeFrom="margin">
                <wp14:pctWidth>0</wp14:pctWidth>
              </wp14:sizeRelH>
            </wp:anchor>
          </w:drawing>
        </mc:Choice>
        <mc:Fallback>
          <w:pict>
            <v:shape w14:anchorId="195DD6BB" id="_x0000_s1028" type="#_x0000_t202" style="position:absolute;margin-left:381.85pt;margin-top:-4.4pt;width:142.45pt;height:41pt;z-index:25166848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" filled="f" stroked="f">
              <v:textbox style="mso-fit-shape-to-text:t">
                <w:txbxContent>
                  <w:p w14:paraId="43AEA2C0" w14:textId="77777777" w:rsidR="009E1C2D" w:rsidRPr="00980460" w:rsidRDefault="005F02AA" w:rsidP="009E1C2D">
                    <w:pPr>
                      <w:rPr>
                        <w:rFonts w:ascii="Atkinson Hyperlegible Next" w:hAnsi="Atkinson Hyperlegible Next"/>
                        <w:color w:val="140256"/>
                        <w:kern w:val="24"/>
                        <w:sz w:val="24"/>
                        <w:szCs w:val="24"/>
                      </w:rPr>
                    </w:pPr>
                    <w:r w:rsidRPr="00980460">
                      <w:rPr>
                        <w:rFonts w:ascii="Atkinson Hyperlegible Next" w:hAnsi="Atkinson Hyperlegible Next"/>
                        <w:color w:val="140256"/>
                        <w:kern w:val="24"/>
                        <w:sz w:val="24"/>
                        <w:szCs w:val="24"/>
                      </w:rPr>
                      <w:t>0117 914 0528 </w:t>
                    </w:r>
                  </w:p>
                </w:txbxContent>
              </v:textbox>
            </v:shape>
          </w:pict>
        </mc:Fallback>
      </mc:AlternateContent>
    </w:r>
    <w:r>
      <w:rPr>
        <w:rFonts w:ascii="Atkinson Hyperlegible" w:hAnsi="Atkinson Hyperlegible"/>
        <w:b/>
        <w:bCs/>
        <w:noProof/>
        <w:color w:val="140256"/>
        <w:sz w:val="34"/>
        <w:szCs w:val="34"/>
        <w:lang w:val="en-US"/>
      </w:rPr>
      <w:drawing>
        <wp:anchor distT="0" distB="0" distL="114300" distR="114300" simplePos="0" relativeHeight="251669505" behindDoc="0" locked="0" layoutInCell="1" allowOverlap="1" wp14:anchorId="607603E6" wp14:editId="72638482">
          <wp:simplePos x="0" y="0"/>
          <wp:positionH relativeFrom="column">
            <wp:posOffset>4631690</wp:posOffset>
          </wp:positionH>
          <wp:positionV relativeFrom="paragraph">
            <wp:posOffset>35907</wp:posOffset>
          </wp:positionV>
          <wp:extent cx="151130" cy="143933"/>
          <wp:effectExtent l="0" t="0" r="1270" b="0"/>
          <wp:wrapNone/>
          <wp:docPr id="16631313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31399" name="Picture 1663131399"/>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1130" cy="14393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B9CA3" w14:textId="77777777" w:rsidR="00EA1BD3" w:rsidRDefault="00EA1BD3" w:rsidP="00A021B3">
      <w:pPr>
        <w:spacing w:after="0" w:line="240" w:lineRule="auto"/>
      </w:pPr>
      <w:r>
        <w:separator/>
      </w:r>
    </w:p>
  </w:footnote>
  <w:footnote w:type="continuationSeparator" w:id="0">
    <w:p w14:paraId="47835913" w14:textId="77777777" w:rsidR="00EA1BD3" w:rsidRDefault="00EA1BD3" w:rsidP="00A02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C545" w14:textId="77777777" w:rsidR="00A021B3" w:rsidRDefault="00000000">
    <w:pPr>
      <w:pStyle w:val="Header"/>
    </w:pPr>
    <w:r>
      <w:rPr>
        <w:noProof/>
      </w:rPr>
      <w:pict w14:anchorId="332A1E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3362797" o:spid="_x0000_s1026" type="#_x0000_t75" alt="" style="position:absolute;margin-left:0;margin-top:0;width:595.4pt;height:842.15pt;z-index:-251658239;mso-wrap-edited:f;mso-width-percent:0;mso-height-percent:0;mso-position-horizontal:center;mso-position-horizontal-relative:margin;mso-position-vertical:center;mso-position-vertical-relative:margin;mso-width-percent:0;mso-height-percent:0" o:allowincell="f">
          <v:imagedata r:id="rId1" o:title="Bulletin template - No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6CDE8" w14:textId="77777777" w:rsidR="00FE4026" w:rsidRDefault="009E1C2D">
    <w:pPr>
      <w:pStyle w:val="Header"/>
    </w:pPr>
    <w:r w:rsidRPr="00723DE4">
      <w:rPr>
        <w:noProof/>
      </w:rPr>
      <w:drawing>
        <wp:anchor distT="0" distB="0" distL="114300" distR="114300" simplePos="0" relativeHeight="251660289" behindDoc="0" locked="0" layoutInCell="1" allowOverlap="1" wp14:anchorId="18D50AD1" wp14:editId="04194FE6">
          <wp:simplePos x="0" y="0"/>
          <wp:positionH relativeFrom="column">
            <wp:posOffset>-715853</wp:posOffset>
          </wp:positionH>
          <wp:positionV relativeFrom="paragraph">
            <wp:posOffset>-3771265</wp:posOffset>
          </wp:positionV>
          <wp:extent cx="7557770" cy="5605145"/>
          <wp:effectExtent l="0" t="0" r="0" b="0"/>
          <wp:wrapNone/>
          <wp:docPr id="644199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99657" name=""/>
                  <pic:cNvPicPr/>
                </pic:nvPicPr>
                <pic:blipFill>
                  <a:blip r:embed="rId1"/>
                  <a:stretch>
                    <a:fillRect/>
                  </a:stretch>
                </pic:blipFill>
                <pic:spPr>
                  <a:xfrm>
                    <a:off x="0" y="0"/>
                    <a:ext cx="7557770" cy="56051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3" behindDoc="0" locked="0" layoutInCell="1" allowOverlap="1" wp14:anchorId="40342F74" wp14:editId="17EC9538">
          <wp:simplePos x="0" y="0"/>
          <wp:positionH relativeFrom="column">
            <wp:posOffset>4461510</wp:posOffset>
          </wp:positionH>
          <wp:positionV relativeFrom="paragraph">
            <wp:posOffset>-109855</wp:posOffset>
          </wp:positionV>
          <wp:extent cx="2043430" cy="1604010"/>
          <wp:effectExtent l="0" t="0" r="0" b="0"/>
          <wp:wrapNone/>
          <wp:docPr id="8277291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729153" name="Picture 827729153"/>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43430" cy="160401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EA02" w14:textId="77777777" w:rsidR="00A021B3" w:rsidRDefault="00000000">
    <w:pPr>
      <w:pStyle w:val="Header"/>
    </w:pPr>
    <w:r>
      <w:rPr>
        <w:noProof/>
      </w:rPr>
      <w:pict w14:anchorId="41FAF2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3362796" o:spid="_x0000_s1025" type="#_x0000_t75" alt="" style="position:absolute;margin-left:0;margin-top:0;width:595.4pt;height:842.15pt;z-index:-251658240;mso-wrap-edited:f;mso-width-percent:0;mso-height-percent:0;mso-position-horizontal:center;mso-position-horizontal-relative:margin;mso-position-vertical:center;mso-position-vertical-relative:margin;mso-width-percent:0;mso-height-percent:0" o:allowincell="f">
          <v:imagedata r:id="rId1" o:title="Bulletin template - No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66D"/>
    <w:multiLevelType w:val="hybridMultilevel"/>
    <w:tmpl w:val="523AD7C0"/>
    <w:lvl w:ilvl="0" w:tplc="D638A676">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42A14"/>
    <w:multiLevelType w:val="multilevel"/>
    <w:tmpl w:val="0300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DC581A"/>
    <w:multiLevelType w:val="multilevel"/>
    <w:tmpl w:val="27CC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FA3684"/>
    <w:multiLevelType w:val="multilevel"/>
    <w:tmpl w:val="2A96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B21254"/>
    <w:multiLevelType w:val="multilevel"/>
    <w:tmpl w:val="9814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F6476"/>
    <w:multiLevelType w:val="multilevel"/>
    <w:tmpl w:val="A54E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4B4768"/>
    <w:multiLevelType w:val="multilevel"/>
    <w:tmpl w:val="6354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6341C8"/>
    <w:multiLevelType w:val="multilevel"/>
    <w:tmpl w:val="976E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CD6E8C"/>
    <w:multiLevelType w:val="multilevel"/>
    <w:tmpl w:val="7680A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463F6D"/>
    <w:multiLevelType w:val="multilevel"/>
    <w:tmpl w:val="D928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D341FC"/>
    <w:multiLevelType w:val="multilevel"/>
    <w:tmpl w:val="5C8A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1826C7"/>
    <w:multiLevelType w:val="multilevel"/>
    <w:tmpl w:val="99EE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185040"/>
    <w:multiLevelType w:val="multilevel"/>
    <w:tmpl w:val="F8125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690F42"/>
    <w:multiLevelType w:val="multilevel"/>
    <w:tmpl w:val="2A06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F4023E"/>
    <w:multiLevelType w:val="multilevel"/>
    <w:tmpl w:val="6136E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7F0615"/>
    <w:multiLevelType w:val="multilevel"/>
    <w:tmpl w:val="08DE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0A0030"/>
    <w:multiLevelType w:val="hybridMultilevel"/>
    <w:tmpl w:val="C87A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A91855"/>
    <w:multiLevelType w:val="hybridMultilevel"/>
    <w:tmpl w:val="569AA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956458">
    <w:abstractNumId w:val="17"/>
  </w:num>
  <w:num w:numId="2" w16cid:durableId="860358510">
    <w:abstractNumId w:val="13"/>
  </w:num>
  <w:num w:numId="3" w16cid:durableId="1734162294">
    <w:abstractNumId w:val="5"/>
  </w:num>
  <w:num w:numId="4" w16cid:durableId="1439567599">
    <w:abstractNumId w:val="15"/>
  </w:num>
  <w:num w:numId="5" w16cid:durableId="1862469302">
    <w:abstractNumId w:val="1"/>
  </w:num>
  <w:num w:numId="6" w16cid:durableId="1194267082">
    <w:abstractNumId w:val="9"/>
  </w:num>
  <w:num w:numId="7" w16cid:durableId="1726299051">
    <w:abstractNumId w:val="3"/>
  </w:num>
  <w:num w:numId="8" w16cid:durableId="673923269">
    <w:abstractNumId w:val="11"/>
  </w:num>
  <w:num w:numId="9" w16cid:durableId="1476798591">
    <w:abstractNumId w:val="2"/>
  </w:num>
  <w:num w:numId="10" w16cid:durableId="304700207">
    <w:abstractNumId w:val="16"/>
  </w:num>
  <w:num w:numId="11" w16cid:durableId="1951932602">
    <w:abstractNumId w:val="6"/>
  </w:num>
  <w:num w:numId="12" w16cid:durableId="1602713756">
    <w:abstractNumId w:val="7"/>
  </w:num>
  <w:num w:numId="13" w16cid:durableId="875236744">
    <w:abstractNumId w:val="14"/>
  </w:num>
  <w:num w:numId="14" w16cid:durableId="1173716755">
    <w:abstractNumId w:val="10"/>
  </w:num>
  <w:num w:numId="15" w16cid:durableId="301689673">
    <w:abstractNumId w:val="8"/>
  </w:num>
  <w:num w:numId="16" w16cid:durableId="1834252217">
    <w:abstractNumId w:val="4"/>
  </w:num>
  <w:num w:numId="17" w16cid:durableId="121308746">
    <w:abstractNumId w:val="0"/>
  </w:num>
  <w:num w:numId="18" w16cid:durableId="159208680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928"/>
    <w:rsid w:val="0000094B"/>
    <w:rsid w:val="00000DD4"/>
    <w:rsid w:val="00001581"/>
    <w:rsid w:val="00002990"/>
    <w:rsid w:val="00002DD6"/>
    <w:rsid w:val="00003795"/>
    <w:rsid w:val="000038FA"/>
    <w:rsid w:val="00003BEA"/>
    <w:rsid w:val="00003FB7"/>
    <w:rsid w:val="00004E65"/>
    <w:rsid w:val="0000504B"/>
    <w:rsid w:val="0000571B"/>
    <w:rsid w:val="00005AC7"/>
    <w:rsid w:val="00006296"/>
    <w:rsid w:val="0000669A"/>
    <w:rsid w:val="000071F3"/>
    <w:rsid w:val="00007BF9"/>
    <w:rsid w:val="00007C51"/>
    <w:rsid w:val="00007D1B"/>
    <w:rsid w:val="00007F23"/>
    <w:rsid w:val="0001028E"/>
    <w:rsid w:val="000108A0"/>
    <w:rsid w:val="00010A3E"/>
    <w:rsid w:val="00010DFC"/>
    <w:rsid w:val="000114EC"/>
    <w:rsid w:val="00011537"/>
    <w:rsid w:val="00011AAD"/>
    <w:rsid w:val="00011AEC"/>
    <w:rsid w:val="00011CDB"/>
    <w:rsid w:val="000124B3"/>
    <w:rsid w:val="000129BC"/>
    <w:rsid w:val="00012AA8"/>
    <w:rsid w:val="000134FE"/>
    <w:rsid w:val="00013565"/>
    <w:rsid w:val="000135B6"/>
    <w:rsid w:val="00013AD4"/>
    <w:rsid w:val="00013EAE"/>
    <w:rsid w:val="000141D7"/>
    <w:rsid w:val="00014358"/>
    <w:rsid w:val="000146DF"/>
    <w:rsid w:val="00014AA5"/>
    <w:rsid w:val="00014F2B"/>
    <w:rsid w:val="000155C5"/>
    <w:rsid w:val="0001574E"/>
    <w:rsid w:val="000158C6"/>
    <w:rsid w:val="00015AEA"/>
    <w:rsid w:val="00015CAE"/>
    <w:rsid w:val="000168D9"/>
    <w:rsid w:val="00020266"/>
    <w:rsid w:val="000202F4"/>
    <w:rsid w:val="00020DF4"/>
    <w:rsid w:val="00020F65"/>
    <w:rsid w:val="0002147E"/>
    <w:rsid w:val="00021517"/>
    <w:rsid w:val="00021588"/>
    <w:rsid w:val="0002172C"/>
    <w:rsid w:val="000219F2"/>
    <w:rsid w:val="0002243A"/>
    <w:rsid w:val="000229A7"/>
    <w:rsid w:val="000229F5"/>
    <w:rsid w:val="00022A43"/>
    <w:rsid w:val="00022AA3"/>
    <w:rsid w:val="00023505"/>
    <w:rsid w:val="000236A5"/>
    <w:rsid w:val="0002393E"/>
    <w:rsid w:val="00023AC0"/>
    <w:rsid w:val="00024325"/>
    <w:rsid w:val="00024366"/>
    <w:rsid w:val="000243CA"/>
    <w:rsid w:val="0002461D"/>
    <w:rsid w:val="000246C8"/>
    <w:rsid w:val="00024B6D"/>
    <w:rsid w:val="00024EE8"/>
    <w:rsid w:val="0002558F"/>
    <w:rsid w:val="00025A63"/>
    <w:rsid w:val="00025C4B"/>
    <w:rsid w:val="00025FD1"/>
    <w:rsid w:val="000266F3"/>
    <w:rsid w:val="00026A2E"/>
    <w:rsid w:val="00026B15"/>
    <w:rsid w:val="00026E42"/>
    <w:rsid w:val="00026F44"/>
    <w:rsid w:val="0002721E"/>
    <w:rsid w:val="0002776D"/>
    <w:rsid w:val="00027B39"/>
    <w:rsid w:val="00027BF9"/>
    <w:rsid w:val="00027D98"/>
    <w:rsid w:val="000300D9"/>
    <w:rsid w:val="00030A4A"/>
    <w:rsid w:val="00030EB9"/>
    <w:rsid w:val="00030F02"/>
    <w:rsid w:val="00032139"/>
    <w:rsid w:val="00032490"/>
    <w:rsid w:val="00033217"/>
    <w:rsid w:val="00033424"/>
    <w:rsid w:val="00033623"/>
    <w:rsid w:val="00033697"/>
    <w:rsid w:val="00033DFC"/>
    <w:rsid w:val="000345C9"/>
    <w:rsid w:val="00034690"/>
    <w:rsid w:val="00034829"/>
    <w:rsid w:val="00034C74"/>
    <w:rsid w:val="00034ECD"/>
    <w:rsid w:val="00034F91"/>
    <w:rsid w:val="0003609C"/>
    <w:rsid w:val="00036621"/>
    <w:rsid w:val="000368F7"/>
    <w:rsid w:val="000370EA"/>
    <w:rsid w:val="0003731F"/>
    <w:rsid w:val="00037662"/>
    <w:rsid w:val="0003783D"/>
    <w:rsid w:val="00037B78"/>
    <w:rsid w:val="0004049C"/>
    <w:rsid w:val="00040946"/>
    <w:rsid w:val="00040B7D"/>
    <w:rsid w:val="000410F7"/>
    <w:rsid w:val="00041296"/>
    <w:rsid w:val="00041D60"/>
    <w:rsid w:val="00041FF4"/>
    <w:rsid w:val="00042093"/>
    <w:rsid w:val="000429A3"/>
    <w:rsid w:val="00042B29"/>
    <w:rsid w:val="00043113"/>
    <w:rsid w:val="000441B2"/>
    <w:rsid w:val="000445B7"/>
    <w:rsid w:val="00044A8B"/>
    <w:rsid w:val="00045820"/>
    <w:rsid w:val="000467C0"/>
    <w:rsid w:val="00046C87"/>
    <w:rsid w:val="00047CDE"/>
    <w:rsid w:val="00047F30"/>
    <w:rsid w:val="00050209"/>
    <w:rsid w:val="000502CD"/>
    <w:rsid w:val="0005075B"/>
    <w:rsid w:val="00050919"/>
    <w:rsid w:val="00050982"/>
    <w:rsid w:val="00050A78"/>
    <w:rsid w:val="00050C07"/>
    <w:rsid w:val="00050E44"/>
    <w:rsid w:val="00051068"/>
    <w:rsid w:val="00051250"/>
    <w:rsid w:val="00051548"/>
    <w:rsid w:val="00051587"/>
    <w:rsid w:val="00051ED8"/>
    <w:rsid w:val="00052049"/>
    <w:rsid w:val="00052576"/>
    <w:rsid w:val="0005286D"/>
    <w:rsid w:val="00052A26"/>
    <w:rsid w:val="00052A58"/>
    <w:rsid w:val="00052DBD"/>
    <w:rsid w:val="00053087"/>
    <w:rsid w:val="000534BC"/>
    <w:rsid w:val="000537AF"/>
    <w:rsid w:val="00053B3E"/>
    <w:rsid w:val="00053D78"/>
    <w:rsid w:val="000546E4"/>
    <w:rsid w:val="00054CBE"/>
    <w:rsid w:val="00054D19"/>
    <w:rsid w:val="00054ECA"/>
    <w:rsid w:val="000559F7"/>
    <w:rsid w:val="00055B2C"/>
    <w:rsid w:val="000560AF"/>
    <w:rsid w:val="00056108"/>
    <w:rsid w:val="000561C4"/>
    <w:rsid w:val="00056D67"/>
    <w:rsid w:val="000572DC"/>
    <w:rsid w:val="00057537"/>
    <w:rsid w:val="000577F3"/>
    <w:rsid w:val="00057E0E"/>
    <w:rsid w:val="0006066E"/>
    <w:rsid w:val="00060710"/>
    <w:rsid w:val="00060956"/>
    <w:rsid w:val="00062198"/>
    <w:rsid w:val="00062726"/>
    <w:rsid w:val="000640B0"/>
    <w:rsid w:val="00064CB7"/>
    <w:rsid w:val="00064F3C"/>
    <w:rsid w:val="00064F8B"/>
    <w:rsid w:val="0006571C"/>
    <w:rsid w:val="00065A7D"/>
    <w:rsid w:val="00065C39"/>
    <w:rsid w:val="00066C6B"/>
    <w:rsid w:val="000677F6"/>
    <w:rsid w:val="000712BB"/>
    <w:rsid w:val="000712BF"/>
    <w:rsid w:val="00071753"/>
    <w:rsid w:val="00071890"/>
    <w:rsid w:val="00071AEB"/>
    <w:rsid w:val="00073D4C"/>
    <w:rsid w:val="000740DF"/>
    <w:rsid w:val="0007420C"/>
    <w:rsid w:val="000744B0"/>
    <w:rsid w:val="0007459C"/>
    <w:rsid w:val="000745B8"/>
    <w:rsid w:val="00074856"/>
    <w:rsid w:val="000749B3"/>
    <w:rsid w:val="00074CF1"/>
    <w:rsid w:val="00074D97"/>
    <w:rsid w:val="00074F68"/>
    <w:rsid w:val="00075C93"/>
    <w:rsid w:val="00077339"/>
    <w:rsid w:val="00077D44"/>
    <w:rsid w:val="00080613"/>
    <w:rsid w:val="00080794"/>
    <w:rsid w:val="00081172"/>
    <w:rsid w:val="000814BE"/>
    <w:rsid w:val="00081792"/>
    <w:rsid w:val="00082013"/>
    <w:rsid w:val="000825A3"/>
    <w:rsid w:val="00082A6D"/>
    <w:rsid w:val="00082B1C"/>
    <w:rsid w:val="00082F65"/>
    <w:rsid w:val="000830F0"/>
    <w:rsid w:val="00083613"/>
    <w:rsid w:val="00083DFA"/>
    <w:rsid w:val="000849B9"/>
    <w:rsid w:val="0008528E"/>
    <w:rsid w:val="000855B7"/>
    <w:rsid w:val="000860A6"/>
    <w:rsid w:val="00086248"/>
    <w:rsid w:val="000867B2"/>
    <w:rsid w:val="000868B1"/>
    <w:rsid w:val="00086B5D"/>
    <w:rsid w:val="00086E58"/>
    <w:rsid w:val="00086EE7"/>
    <w:rsid w:val="00086F04"/>
    <w:rsid w:val="00087283"/>
    <w:rsid w:val="00087612"/>
    <w:rsid w:val="00087A8B"/>
    <w:rsid w:val="00087CC3"/>
    <w:rsid w:val="00090625"/>
    <w:rsid w:val="00091609"/>
    <w:rsid w:val="00091E50"/>
    <w:rsid w:val="0009208F"/>
    <w:rsid w:val="00092762"/>
    <w:rsid w:val="00092994"/>
    <w:rsid w:val="00093263"/>
    <w:rsid w:val="000941ED"/>
    <w:rsid w:val="00094271"/>
    <w:rsid w:val="000943D1"/>
    <w:rsid w:val="00094432"/>
    <w:rsid w:val="0009453E"/>
    <w:rsid w:val="00094999"/>
    <w:rsid w:val="00094CF1"/>
    <w:rsid w:val="00094FB5"/>
    <w:rsid w:val="000952B5"/>
    <w:rsid w:val="000954D4"/>
    <w:rsid w:val="00095712"/>
    <w:rsid w:val="00095E8B"/>
    <w:rsid w:val="00095FCB"/>
    <w:rsid w:val="0009622E"/>
    <w:rsid w:val="00096825"/>
    <w:rsid w:val="00097760"/>
    <w:rsid w:val="000A04C5"/>
    <w:rsid w:val="000A0EC2"/>
    <w:rsid w:val="000A1C83"/>
    <w:rsid w:val="000A2340"/>
    <w:rsid w:val="000A2948"/>
    <w:rsid w:val="000A29FB"/>
    <w:rsid w:val="000A308B"/>
    <w:rsid w:val="000A32C8"/>
    <w:rsid w:val="000A3A04"/>
    <w:rsid w:val="000A3E01"/>
    <w:rsid w:val="000A40B2"/>
    <w:rsid w:val="000A496A"/>
    <w:rsid w:val="000A4D23"/>
    <w:rsid w:val="000A5492"/>
    <w:rsid w:val="000A586C"/>
    <w:rsid w:val="000A6726"/>
    <w:rsid w:val="000A6D93"/>
    <w:rsid w:val="000A6F97"/>
    <w:rsid w:val="000A6FCA"/>
    <w:rsid w:val="000A70C6"/>
    <w:rsid w:val="000A7629"/>
    <w:rsid w:val="000A77E8"/>
    <w:rsid w:val="000A7BDC"/>
    <w:rsid w:val="000A7FD7"/>
    <w:rsid w:val="000B0C64"/>
    <w:rsid w:val="000B0E42"/>
    <w:rsid w:val="000B143C"/>
    <w:rsid w:val="000B1581"/>
    <w:rsid w:val="000B1607"/>
    <w:rsid w:val="000B1959"/>
    <w:rsid w:val="000B2126"/>
    <w:rsid w:val="000B309E"/>
    <w:rsid w:val="000B3685"/>
    <w:rsid w:val="000B4087"/>
    <w:rsid w:val="000B40E6"/>
    <w:rsid w:val="000B528A"/>
    <w:rsid w:val="000B5793"/>
    <w:rsid w:val="000B58C9"/>
    <w:rsid w:val="000B5DC2"/>
    <w:rsid w:val="000B5DCF"/>
    <w:rsid w:val="000B6072"/>
    <w:rsid w:val="000B6297"/>
    <w:rsid w:val="000B63C6"/>
    <w:rsid w:val="000B6666"/>
    <w:rsid w:val="000B6A7E"/>
    <w:rsid w:val="000B6B36"/>
    <w:rsid w:val="000B6E40"/>
    <w:rsid w:val="000B6F8A"/>
    <w:rsid w:val="000B7142"/>
    <w:rsid w:val="000B7191"/>
    <w:rsid w:val="000B7A95"/>
    <w:rsid w:val="000C0529"/>
    <w:rsid w:val="000C0B3B"/>
    <w:rsid w:val="000C0C59"/>
    <w:rsid w:val="000C0FB8"/>
    <w:rsid w:val="000C12AF"/>
    <w:rsid w:val="000C1A9D"/>
    <w:rsid w:val="000C1D1D"/>
    <w:rsid w:val="000C2747"/>
    <w:rsid w:val="000C2CB9"/>
    <w:rsid w:val="000C3A0F"/>
    <w:rsid w:val="000C3B43"/>
    <w:rsid w:val="000C3BA3"/>
    <w:rsid w:val="000C3E74"/>
    <w:rsid w:val="000C4196"/>
    <w:rsid w:val="000C42EE"/>
    <w:rsid w:val="000C44F1"/>
    <w:rsid w:val="000C4A47"/>
    <w:rsid w:val="000C4B1C"/>
    <w:rsid w:val="000C4EFB"/>
    <w:rsid w:val="000C5437"/>
    <w:rsid w:val="000C5D3C"/>
    <w:rsid w:val="000C5EB6"/>
    <w:rsid w:val="000C5F83"/>
    <w:rsid w:val="000C6742"/>
    <w:rsid w:val="000C7036"/>
    <w:rsid w:val="000C7332"/>
    <w:rsid w:val="000D0EE6"/>
    <w:rsid w:val="000D14B2"/>
    <w:rsid w:val="000D18C3"/>
    <w:rsid w:val="000D197E"/>
    <w:rsid w:val="000D1BA1"/>
    <w:rsid w:val="000D1D65"/>
    <w:rsid w:val="000D1EAC"/>
    <w:rsid w:val="000D25FD"/>
    <w:rsid w:val="000D2640"/>
    <w:rsid w:val="000D2C0D"/>
    <w:rsid w:val="000D36CF"/>
    <w:rsid w:val="000D3964"/>
    <w:rsid w:val="000D3B0E"/>
    <w:rsid w:val="000D3B1C"/>
    <w:rsid w:val="000D417A"/>
    <w:rsid w:val="000D4978"/>
    <w:rsid w:val="000D4B8B"/>
    <w:rsid w:val="000D4C1E"/>
    <w:rsid w:val="000D4D37"/>
    <w:rsid w:val="000D5199"/>
    <w:rsid w:val="000D54D4"/>
    <w:rsid w:val="000D5DFA"/>
    <w:rsid w:val="000D61F1"/>
    <w:rsid w:val="000D66E1"/>
    <w:rsid w:val="000D6E68"/>
    <w:rsid w:val="000D7076"/>
    <w:rsid w:val="000D7285"/>
    <w:rsid w:val="000D745D"/>
    <w:rsid w:val="000D77FB"/>
    <w:rsid w:val="000D7AAB"/>
    <w:rsid w:val="000D7B85"/>
    <w:rsid w:val="000E105E"/>
    <w:rsid w:val="000E1873"/>
    <w:rsid w:val="000E1952"/>
    <w:rsid w:val="000E1C1D"/>
    <w:rsid w:val="000E2537"/>
    <w:rsid w:val="000E26F0"/>
    <w:rsid w:val="000E2BDD"/>
    <w:rsid w:val="000E3138"/>
    <w:rsid w:val="000E313D"/>
    <w:rsid w:val="000E4199"/>
    <w:rsid w:val="000E464B"/>
    <w:rsid w:val="000E4BDC"/>
    <w:rsid w:val="000E51CC"/>
    <w:rsid w:val="000E59EC"/>
    <w:rsid w:val="000E5A1E"/>
    <w:rsid w:val="000E5CE8"/>
    <w:rsid w:val="000E65DC"/>
    <w:rsid w:val="000E68ED"/>
    <w:rsid w:val="000E6C23"/>
    <w:rsid w:val="000E6F0B"/>
    <w:rsid w:val="000E7683"/>
    <w:rsid w:val="000E7BD3"/>
    <w:rsid w:val="000F002F"/>
    <w:rsid w:val="000F0129"/>
    <w:rsid w:val="000F02CB"/>
    <w:rsid w:val="000F0EC2"/>
    <w:rsid w:val="000F218E"/>
    <w:rsid w:val="000F248A"/>
    <w:rsid w:val="000F2520"/>
    <w:rsid w:val="000F27C6"/>
    <w:rsid w:val="000F3457"/>
    <w:rsid w:val="000F3AB6"/>
    <w:rsid w:val="000F3C0C"/>
    <w:rsid w:val="000F411B"/>
    <w:rsid w:val="000F49BE"/>
    <w:rsid w:val="000F52AC"/>
    <w:rsid w:val="000F5429"/>
    <w:rsid w:val="000F5556"/>
    <w:rsid w:val="000F604F"/>
    <w:rsid w:val="000F7BD8"/>
    <w:rsid w:val="000F7C2D"/>
    <w:rsid w:val="0010034F"/>
    <w:rsid w:val="00100727"/>
    <w:rsid w:val="00100C0B"/>
    <w:rsid w:val="00100DCC"/>
    <w:rsid w:val="0010112E"/>
    <w:rsid w:val="001016AD"/>
    <w:rsid w:val="00101828"/>
    <w:rsid w:val="00102098"/>
    <w:rsid w:val="0010213C"/>
    <w:rsid w:val="0010266D"/>
    <w:rsid w:val="00102D7E"/>
    <w:rsid w:val="0010394E"/>
    <w:rsid w:val="00103C8D"/>
    <w:rsid w:val="00103F53"/>
    <w:rsid w:val="001045C0"/>
    <w:rsid w:val="0010473A"/>
    <w:rsid w:val="0010476D"/>
    <w:rsid w:val="00104E53"/>
    <w:rsid w:val="00106330"/>
    <w:rsid w:val="001068B6"/>
    <w:rsid w:val="00106927"/>
    <w:rsid w:val="00106C6F"/>
    <w:rsid w:val="00106DDE"/>
    <w:rsid w:val="00107FFD"/>
    <w:rsid w:val="001100AE"/>
    <w:rsid w:val="001100E7"/>
    <w:rsid w:val="001101B2"/>
    <w:rsid w:val="00110338"/>
    <w:rsid w:val="0011084F"/>
    <w:rsid w:val="00110E29"/>
    <w:rsid w:val="00111072"/>
    <w:rsid w:val="001117AF"/>
    <w:rsid w:val="00111F46"/>
    <w:rsid w:val="00112324"/>
    <w:rsid w:val="00112484"/>
    <w:rsid w:val="00112967"/>
    <w:rsid w:val="00112A55"/>
    <w:rsid w:val="00112B69"/>
    <w:rsid w:val="00112C62"/>
    <w:rsid w:val="00113296"/>
    <w:rsid w:val="001134B9"/>
    <w:rsid w:val="00114240"/>
    <w:rsid w:val="001150A7"/>
    <w:rsid w:val="00115367"/>
    <w:rsid w:val="001156FC"/>
    <w:rsid w:val="00115ED9"/>
    <w:rsid w:val="001160EF"/>
    <w:rsid w:val="00116F25"/>
    <w:rsid w:val="001175BD"/>
    <w:rsid w:val="00117819"/>
    <w:rsid w:val="001179CD"/>
    <w:rsid w:val="00117D68"/>
    <w:rsid w:val="00117E59"/>
    <w:rsid w:val="00120553"/>
    <w:rsid w:val="00120BC0"/>
    <w:rsid w:val="00120DF8"/>
    <w:rsid w:val="00120F62"/>
    <w:rsid w:val="0012147D"/>
    <w:rsid w:val="00121DDD"/>
    <w:rsid w:val="001222F2"/>
    <w:rsid w:val="00122355"/>
    <w:rsid w:val="001224EE"/>
    <w:rsid w:val="0012330C"/>
    <w:rsid w:val="00123B06"/>
    <w:rsid w:val="00123B99"/>
    <w:rsid w:val="001241A3"/>
    <w:rsid w:val="00124701"/>
    <w:rsid w:val="001247AA"/>
    <w:rsid w:val="0012495F"/>
    <w:rsid w:val="001249A3"/>
    <w:rsid w:val="00124F00"/>
    <w:rsid w:val="0012551E"/>
    <w:rsid w:val="00125B59"/>
    <w:rsid w:val="00125E87"/>
    <w:rsid w:val="0012621A"/>
    <w:rsid w:val="001265F7"/>
    <w:rsid w:val="001266A6"/>
    <w:rsid w:val="00126AE1"/>
    <w:rsid w:val="00126DEF"/>
    <w:rsid w:val="001272D4"/>
    <w:rsid w:val="0012774B"/>
    <w:rsid w:val="00127892"/>
    <w:rsid w:val="0013006C"/>
    <w:rsid w:val="001309AE"/>
    <w:rsid w:val="00130BFC"/>
    <w:rsid w:val="00131151"/>
    <w:rsid w:val="001313E0"/>
    <w:rsid w:val="00131F9B"/>
    <w:rsid w:val="001326B0"/>
    <w:rsid w:val="001329BD"/>
    <w:rsid w:val="00133067"/>
    <w:rsid w:val="00133345"/>
    <w:rsid w:val="001335C8"/>
    <w:rsid w:val="001336A5"/>
    <w:rsid w:val="00133775"/>
    <w:rsid w:val="00134462"/>
    <w:rsid w:val="00134A33"/>
    <w:rsid w:val="00134B90"/>
    <w:rsid w:val="00134DEF"/>
    <w:rsid w:val="00134F66"/>
    <w:rsid w:val="001365FE"/>
    <w:rsid w:val="00136636"/>
    <w:rsid w:val="00136C0E"/>
    <w:rsid w:val="001373F1"/>
    <w:rsid w:val="00137D47"/>
    <w:rsid w:val="00137FB3"/>
    <w:rsid w:val="00140016"/>
    <w:rsid w:val="00140C06"/>
    <w:rsid w:val="00140E94"/>
    <w:rsid w:val="0014100B"/>
    <w:rsid w:val="001410A3"/>
    <w:rsid w:val="001415D2"/>
    <w:rsid w:val="00142A02"/>
    <w:rsid w:val="00143085"/>
    <w:rsid w:val="00143169"/>
    <w:rsid w:val="00143587"/>
    <w:rsid w:val="00143C86"/>
    <w:rsid w:val="00144193"/>
    <w:rsid w:val="001441E1"/>
    <w:rsid w:val="00145110"/>
    <w:rsid w:val="001453E6"/>
    <w:rsid w:val="00145687"/>
    <w:rsid w:val="00145C09"/>
    <w:rsid w:val="00145D02"/>
    <w:rsid w:val="00145D54"/>
    <w:rsid w:val="00145DC7"/>
    <w:rsid w:val="00145E58"/>
    <w:rsid w:val="00146271"/>
    <w:rsid w:val="00146329"/>
    <w:rsid w:val="00146654"/>
    <w:rsid w:val="001466F5"/>
    <w:rsid w:val="00146A3D"/>
    <w:rsid w:val="0014770B"/>
    <w:rsid w:val="00147C24"/>
    <w:rsid w:val="00147F0B"/>
    <w:rsid w:val="001506E5"/>
    <w:rsid w:val="00150AF4"/>
    <w:rsid w:val="001510D0"/>
    <w:rsid w:val="00151C52"/>
    <w:rsid w:val="00152B39"/>
    <w:rsid w:val="00152C15"/>
    <w:rsid w:val="00152FC9"/>
    <w:rsid w:val="00153745"/>
    <w:rsid w:val="00153800"/>
    <w:rsid w:val="00153A84"/>
    <w:rsid w:val="00153AD5"/>
    <w:rsid w:val="00154051"/>
    <w:rsid w:val="001543DC"/>
    <w:rsid w:val="00154CBD"/>
    <w:rsid w:val="00155741"/>
    <w:rsid w:val="0015589E"/>
    <w:rsid w:val="00155B4A"/>
    <w:rsid w:val="00155EA1"/>
    <w:rsid w:val="00155F86"/>
    <w:rsid w:val="001565BD"/>
    <w:rsid w:val="001575F8"/>
    <w:rsid w:val="00157F28"/>
    <w:rsid w:val="0016014D"/>
    <w:rsid w:val="00160A31"/>
    <w:rsid w:val="001619B2"/>
    <w:rsid w:val="001619D3"/>
    <w:rsid w:val="00162237"/>
    <w:rsid w:val="00162243"/>
    <w:rsid w:val="00162969"/>
    <w:rsid w:val="001630A8"/>
    <w:rsid w:val="001633E8"/>
    <w:rsid w:val="00164095"/>
    <w:rsid w:val="001645E2"/>
    <w:rsid w:val="00164A7D"/>
    <w:rsid w:val="0016520B"/>
    <w:rsid w:val="001665FF"/>
    <w:rsid w:val="0016685C"/>
    <w:rsid w:val="00166971"/>
    <w:rsid w:val="00166C31"/>
    <w:rsid w:val="00166F96"/>
    <w:rsid w:val="001674AA"/>
    <w:rsid w:val="0016779A"/>
    <w:rsid w:val="00167965"/>
    <w:rsid w:val="001679AD"/>
    <w:rsid w:val="00170237"/>
    <w:rsid w:val="001705F4"/>
    <w:rsid w:val="001708C8"/>
    <w:rsid w:val="00170A6D"/>
    <w:rsid w:val="0017109E"/>
    <w:rsid w:val="00171186"/>
    <w:rsid w:val="0017118A"/>
    <w:rsid w:val="00171714"/>
    <w:rsid w:val="00171D45"/>
    <w:rsid w:val="00171FA9"/>
    <w:rsid w:val="001724B2"/>
    <w:rsid w:val="001724DB"/>
    <w:rsid w:val="001725E2"/>
    <w:rsid w:val="00172734"/>
    <w:rsid w:val="00172BAD"/>
    <w:rsid w:val="00172BCF"/>
    <w:rsid w:val="00173301"/>
    <w:rsid w:val="00173542"/>
    <w:rsid w:val="0017357C"/>
    <w:rsid w:val="00173836"/>
    <w:rsid w:val="00173A1D"/>
    <w:rsid w:val="00173A3E"/>
    <w:rsid w:val="00173B42"/>
    <w:rsid w:val="00173D00"/>
    <w:rsid w:val="00173F59"/>
    <w:rsid w:val="00174110"/>
    <w:rsid w:val="001745D8"/>
    <w:rsid w:val="0017495C"/>
    <w:rsid w:val="00175459"/>
    <w:rsid w:val="0017562A"/>
    <w:rsid w:val="00175D0A"/>
    <w:rsid w:val="00175F6E"/>
    <w:rsid w:val="00175FD6"/>
    <w:rsid w:val="00176038"/>
    <w:rsid w:val="00176B58"/>
    <w:rsid w:val="00176C5F"/>
    <w:rsid w:val="00176CB1"/>
    <w:rsid w:val="00176E39"/>
    <w:rsid w:val="00177677"/>
    <w:rsid w:val="00177BDF"/>
    <w:rsid w:val="00177BE3"/>
    <w:rsid w:val="00180315"/>
    <w:rsid w:val="00180701"/>
    <w:rsid w:val="0018071A"/>
    <w:rsid w:val="00180777"/>
    <w:rsid w:val="0018158D"/>
    <w:rsid w:val="001816EA"/>
    <w:rsid w:val="00181C76"/>
    <w:rsid w:val="00181DF2"/>
    <w:rsid w:val="00181EDA"/>
    <w:rsid w:val="001820D0"/>
    <w:rsid w:val="001821D8"/>
    <w:rsid w:val="00182BA2"/>
    <w:rsid w:val="00184276"/>
    <w:rsid w:val="001842A3"/>
    <w:rsid w:val="0018440E"/>
    <w:rsid w:val="00184654"/>
    <w:rsid w:val="00184E11"/>
    <w:rsid w:val="00185136"/>
    <w:rsid w:val="001851A9"/>
    <w:rsid w:val="00185367"/>
    <w:rsid w:val="00185C85"/>
    <w:rsid w:val="001863C8"/>
    <w:rsid w:val="00187491"/>
    <w:rsid w:val="001875B1"/>
    <w:rsid w:val="00190149"/>
    <w:rsid w:val="001902A7"/>
    <w:rsid w:val="001902F5"/>
    <w:rsid w:val="00190443"/>
    <w:rsid w:val="00190537"/>
    <w:rsid w:val="001907BC"/>
    <w:rsid w:val="00190F69"/>
    <w:rsid w:val="001911D9"/>
    <w:rsid w:val="00191DDA"/>
    <w:rsid w:val="00192195"/>
    <w:rsid w:val="0019266F"/>
    <w:rsid w:val="00192F6D"/>
    <w:rsid w:val="0019359B"/>
    <w:rsid w:val="001937FA"/>
    <w:rsid w:val="00193AFE"/>
    <w:rsid w:val="00194E3D"/>
    <w:rsid w:val="0019542F"/>
    <w:rsid w:val="001959D6"/>
    <w:rsid w:val="001962C6"/>
    <w:rsid w:val="00196EB9"/>
    <w:rsid w:val="00197A18"/>
    <w:rsid w:val="001A00EB"/>
    <w:rsid w:val="001A044C"/>
    <w:rsid w:val="001A05D0"/>
    <w:rsid w:val="001A16B9"/>
    <w:rsid w:val="001A1857"/>
    <w:rsid w:val="001A1A20"/>
    <w:rsid w:val="001A264B"/>
    <w:rsid w:val="001A2C7A"/>
    <w:rsid w:val="001A2DC6"/>
    <w:rsid w:val="001A2E3A"/>
    <w:rsid w:val="001A302D"/>
    <w:rsid w:val="001A3188"/>
    <w:rsid w:val="001A324C"/>
    <w:rsid w:val="001A346F"/>
    <w:rsid w:val="001A3648"/>
    <w:rsid w:val="001A3A96"/>
    <w:rsid w:val="001A3F4B"/>
    <w:rsid w:val="001A422F"/>
    <w:rsid w:val="001A459B"/>
    <w:rsid w:val="001A49CB"/>
    <w:rsid w:val="001A4E65"/>
    <w:rsid w:val="001A502A"/>
    <w:rsid w:val="001A50E8"/>
    <w:rsid w:val="001A54FC"/>
    <w:rsid w:val="001A57EB"/>
    <w:rsid w:val="001A57EF"/>
    <w:rsid w:val="001A57FC"/>
    <w:rsid w:val="001A5881"/>
    <w:rsid w:val="001A5CAB"/>
    <w:rsid w:val="001A5F54"/>
    <w:rsid w:val="001A65B6"/>
    <w:rsid w:val="001A6A9C"/>
    <w:rsid w:val="001A7FEA"/>
    <w:rsid w:val="001B039C"/>
    <w:rsid w:val="001B1978"/>
    <w:rsid w:val="001B2173"/>
    <w:rsid w:val="001B2627"/>
    <w:rsid w:val="001B267D"/>
    <w:rsid w:val="001B2D4E"/>
    <w:rsid w:val="001B3387"/>
    <w:rsid w:val="001B36F7"/>
    <w:rsid w:val="001B3B4D"/>
    <w:rsid w:val="001B3B56"/>
    <w:rsid w:val="001B41DC"/>
    <w:rsid w:val="001B496D"/>
    <w:rsid w:val="001B4C59"/>
    <w:rsid w:val="001B4F10"/>
    <w:rsid w:val="001B4F57"/>
    <w:rsid w:val="001B4F97"/>
    <w:rsid w:val="001B5470"/>
    <w:rsid w:val="001B592C"/>
    <w:rsid w:val="001B5A25"/>
    <w:rsid w:val="001B6073"/>
    <w:rsid w:val="001B6616"/>
    <w:rsid w:val="001B6D73"/>
    <w:rsid w:val="001B7749"/>
    <w:rsid w:val="001B7829"/>
    <w:rsid w:val="001B7915"/>
    <w:rsid w:val="001C01F6"/>
    <w:rsid w:val="001C0C50"/>
    <w:rsid w:val="001C1007"/>
    <w:rsid w:val="001C1998"/>
    <w:rsid w:val="001C1C40"/>
    <w:rsid w:val="001C1FF6"/>
    <w:rsid w:val="001C2146"/>
    <w:rsid w:val="001C39E2"/>
    <w:rsid w:val="001C3B84"/>
    <w:rsid w:val="001C4572"/>
    <w:rsid w:val="001C49AB"/>
    <w:rsid w:val="001C49E5"/>
    <w:rsid w:val="001C50E9"/>
    <w:rsid w:val="001C54F3"/>
    <w:rsid w:val="001C5758"/>
    <w:rsid w:val="001C59AF"/>
    <w:rsid w:val="001C5B89"/>
    <w:rsid w:val="001C6224"/>
    <w:rsid w:val="001C6B80"/>
    <w:rsid w:val="001C6CB4"/>
    <w:rsid w:val="001C7197"/>
    <w:rsid w:val="001C73F6"/>
    <w:rsid w:val="001C7E4D"/>
    <w:rsid w:val="001D037A"/>
    <w:rsid w:val="001D0D36"/>
    <w:rsid w:val="001D1404"/>
    <w:rsid w:val="001D1A76"/>
    <w:rsid w:val="001D1AD8"/>
    <w:rsid w:val="001D2AA3"/>
    <w:rsid w:val="001D3206"/>
    <w:rsid w:val="001D3305"/>
    <w:rsid w:val="001D33E1"/>
    <w:rsid w:val="001D35A1"/>
    <w:rsid w:val="001D3923"/>
    <w:rsid w:val="001D48DB"/>
    <w:rsid w:val="001D4922"/>
    <w:rsid w:val="001D4A11"/>
    <w:rsid w:val="001D4CB8"/>
    <w:rsid w:val="001D4D5D"/>
    <w:rsid w:val="001D4D78"/>
    <w:rsid w:val="001D4F13"/>
    <w:rsid w:val="001D50D0"/>
    <w:rsid w:val="001D545F"/>
    <w:rsid w:val="001D570F"/>
    <w:rsid w:val="001D5CB5"/>
    <w:rsid w:val="001D6126"/>
    <w:rsid w:val="001D6726"/>
    <w:rsid w:val="001D73B6"/>
    <w:rsid w:val="001D74CC"/>
    <w:rsid w:val="001D76F6"/>
    <w:rsid w:val="001D7770"/>
    <w:rsid w:val="001D793F"/>
    <w:rsid w:val="001D7B14"/>
    <w:rsid w:val="001E0225"/>
    <w:rsid w:val="001E051D"/>
    <w:rsid w:val="001E052A"/>
    <w:rsid w:val="001E08EE"/>
    <w:rsid w:val="001E0910"/>
    <w:rsid w:val="001E142D"/>
    <w:rsid w:val="001E163D"/>
    <w:rsid w:val="001E1704"/>
    <w:rsid w:val="001E18B2"/>
    <w:rsid w:val="001E19DF"/>
    <w:rsid w:val="001E1F99"/>
    <w:rsid w:val="001E2614"/>
    <w:rsid w:val="001E2BC6"/>
    <w:rsid w:val="001E2C28"/>
    <w:rsid w:val="001E312A"/>
    <w:rsid w:val="001E3464"/>
    <w:rsid w:val="001E36A9"/>
    <w:rsid w:val="001E3B32"/>
    <w:rsid w:val="001E3BE5"/>
    <w:rsid w:val="001E3CC6"/>
    <w:rsid w:val="001E4966"/>
    <w:rsid w:val="001E4A00"/>
    <w:rsid w:val="001E544B"/>
    <w:rsid w:val="001E54C8"/>
    <w:rsid w:val="001E5CE4"/>
    <w:rsid w:val="001E6849"/>
    <w:rsid w:val="001E6927"/>
    <w:rsid w:val="001E75F2"/>
    <w:rsid w:val="001F01E7"/>
    <w:rsid w:val="001F072D"/>
    <w:rsid w:val="001F0763"/>
    <w:rsid w:val="001F0A2F"/>
    <w:rsid w:val="001F0BAC"/>
    <w:rsid w:val="001F14EA"/>
    <w:rsid w:val="001F3352"/>
    <w:rsid w:val="001F3582"/>
    <w:rsid w:val="001F3C24"/>
    <w:rsid w:val="001F3E5A"/>
    <w:rsid w:val="001F42F6"/>
    <w:rsid w:val="001F4C43"/>
    <w:rsid w:val="001F4EC6"/>
    <w:rsid w:val="001F538B"/>
    <w:rsid w:val="001F6110"/>
    <w:rsid w:val="001F61CF"/>
    <w:rsid w:val="001F65AE"/>
    <w:rsid w:val="001F6CF8"/>
    <w:rsid w:val="001F7487"/>
    <w:rsid w:val="001F758E"/>
    <w:rsid w:val="001F770D"/>
    <w:rsid w:val="00200089"/>
    <w:rsid w:val="002012C6"/>
    <w:rsid w:val="0020165E"/>
    <w:rsid w:val="00201E90"/>
    <w:rsid w:val="002025BA"/>
    <w:rsid w:val="00202E9F"/>
    <w:rsid w:val="00202FF6"/>
    <w:rsid w:val="00203CE7"/>
    <w:rsid w:val="00203FD7"/>
    <w:rsid w:val="00204793"/>
    <w:rsid w:val="00204F58"/>
    <w:rsid w:val="00204F60"/>
    <w:rsid w:val="0020569D"/>
    <w:rsid w:val="002058F6"/>
    <w:rsid w:val="00205D9B"/>
    <w:rsid w:val="00205E32"/>
    <w:rsid w:val="00206276"/>
    <w:rsid w:val="002063CE"/>
    <w:rsid w:val="00206FBC"/>
    <w:rsid w:val="0020714A"/>
    <w:rsid w:val="0020720B"/>
    <w:rsid w:val="0020735F"/>
    <w:rsid w:val="00207FE7"/>
    <w:rsid w:val="0021088C"/>
    <w:rsid w:val="00210C03"/>
    <w:rsid w:val="00210CA3"/>
    <w:rsid w:val="002114A9"/>
    <w:rsid w:val="00211AA4"/>
    <w:rsid w:val="00211D76"/>
    <w:rsid w:val="00212177"/>
    <w:rsid w:val="00213217"/>
    <w:rsid w:val="002132DF"/>
    <w:rsid w:val="00213340"/>
    <w:rsid w:val="002134A7"/>
    <w:rsid w:val="00213EBB"/>
    <w:rsid w:val="00214007"/>
    <w:rsid w:val="002143FC"/>
    <w:rsid w:val="00214595"/>
    <w:rsid w:val="0021469D"/>
    <w:rsid w:val="00214824"/>
    <w:rsid w:val="00214AEC"/>
    <w:rsid w:val="00214D96"/>
    <w:rsid w:val="002156F4"/>
    <w:rsid w:val="00216132"/>
    <w:rsid w:val="0021680B"/>
    <w:rsid w:val="00216F7D"/>
    <w:rsid w:val="00217544"/>
    <w:rsid w:val="00217937"/>
    <w:rsid w:val="00217956"/>
    <w:rsid w:val="00220DD9"/>
    <w:rsid w:val="002214F5"/>
    <w:rsid w:val="002215E6"/>
    <w:rsid w:val="002219FA"/>
    <w:rsid w:val="00223284"/>
    <w:rsid w:val="00223480"/>
    <w:rsid w:val="002237B8"/>
    <w:rsid w:val="00223867"/>
    <w:rsid w:val="00223B37"/>
    <w:rsid w:val="00224950"/>
    <w:rsid w:val="00224E34"/>
    <w:rsid w:val="00224F2E"/>
    <w:rsid w:val="00225DE8"/>
    <w:rsid w:val="002260D1"/>
    <w:rsid w:val="00226688"/>
    <w:rsid w:val="0022772E"/>
    <w:rsid w:val="00227A8C"/>
    <w:rsid w:val="00227FEB"/>
    <w:rsid w:val="00230334"/>
    <w:rsid w:val="002305B9"/>
    <w:rsid w:val="00230FBF"/>
    <w:rsid w:val="0023106D"/>
    <w:rsid w:val="00231C0F"/>
    <w:rsid w:val="00231DB6"/>
    <w:rsid w:val="0023230C"/>
    <w:rsid w:val="00232990"/>
    <w:rsid w:val="00232DB7"/>
    <w:rsid w:val="00234000"/>
    <w:rsid w:val="0023406E"/>
    <w:rsid w:val="0023458F"/>
    <w:rsid w:val="0023499A"/>
    <w:rsid w:val="00234F44"/>
    <w:rsid w:val="00235047"/>
    <w:rsid w:val="00235105"/>
    <w:rsid w:val="00235470"/>
    <w:rsid w:val="002356E1"/>
    <w:rsid w:val="00235937"/>
    <w:rsid w:val="00236AF1"/>
    <w:rsid w:val="00236B3C"/>
    <w:rsid w:val="002373AD"/>
    <w:rsid w:val="0023774D"/>
    <w:rsid w:val="002411E3"/>
    <w:rsid w:val="00241983"/>
    <w:rsid w:val="00241D38"/>
    <w:rsid w:val="002424DB"/>
    <w:rsid w:val="00242A2B"/>
    <w:rsid w:val="0024306C"/>
    <w:rsid w:val="00243129"/>
    <w:rsid w:val="0024493A"/>
    <w:rsid w:val="002449E6"/>
    <w:rsid w:val="00245CB2"/>
    <w:rsid w:val="00245FF5"/>
    <w:rsid w:val="002461BF"/>
    <w:rsid w:val="002463BD"/>
    <w:rsid w:val="00246403"/>
    <w:rsid w:val="0024661E"/>
    <w:rsid w:val="00246621"/>
    <w:rsid w:val="00246E8D"/>
    <w:rsid w:val="00246F71"/>
    <w:rsid w:val="0024711B"/>
    <w:rsid w:val="002479D3"/>
    <w:rsid w:val="00247C11"/>
    <w:rsid w:val="00247F1E"/>
    <w:rsid w:val="0025036F"/>
    <w:rsid w:val="0025054B"/>
    <w:rsid w:val="00250594"/>
    <w:rsid w:val="002506E3"/>
    <w:rsid w:val="0025082C"/>
    <w:rsid w:val="002509F7"/>
    <w:rsid w:val="00250C88"/>
    <w:rsid w:val="0025119E"/>
    <w:rsid w:val="00251370"/>
    <w:rsid w:val="002515F7"/>
    <w:rsid w:val="00251704"/>
    <w:rsid w:val="0025198B"/>
    <w:rsid w:val="00252479"/>
    <w:rsid w:val="0025260A"/>
    <w:rsid w:val="002526AA"/>
    <w:rsid w:val="00252AFF"/>
    <w:rsid w:val="002533BA"/>
    <w:rsid w:val="00253635"/>
    <w:rsid w:val="002536EB"/>
    <w:rsid w:val="00253802"/>
    <w:rsid w:val="00253CBF"/>
    <w:rsid w:val="00253DA6"/>
    <w:rsid w:val="002545C3"/>
    <w:rsid w:val="002548B7"/>
    <w:rsid w:val="002549DA"/>
    <w:rsid w:val="00254B72"/>
    <w:rsid w:val="00254C10"/>
    <w:rsid w:val="0025525D"/>
    <w:rsid w:val="00255C80"/>
    <w:rsid w:val="00255C8D"/>
    <w:rsid w:val="00255DA1"/>
    <w:rsid w:val="0025658F"/>
    <w:rsid w:val="00256B21"/>
    <w:rsid w:val="0025716D"/>
    <w:rsid w:val="0025736C"/>
    <w:rsid w:val="00257484"/>
    <w:rsid w:val="00257A70"/>
    <w:rsid w:val="00257CC7"/>
    <w:rsid w:val="00260570"/>
    <w:rsid w:val="00260CE5"/>
    <w:rsid w:val="00261592"/>
    <w:rsid w:val="002615F8"/>
    <w:rsid w:val="00261B0C"/>
    <w:rsid w:val="00261B9A"/>
    <w:rsid w:val="00262699"/>
    <w:rsid w:val="00262703"/>
    <w:rsid w:val="0026275C"/>
    <w:rsid w:val="00262A6B"/>
    <w:rsid w:val="002631C2"/>
    <w:rsid w:val="00263788"/>
    <w:rsid w:val="002643B5"/>
    <w:rsid w:val="00264DE2"/>
    <w:rsid w:val="00264E63"/>
    <w:rsid w:val="00264FCA"/>
    <w:rsid w:val="00265644"/>
    <w:rsid w:val="002659D4"/>
    <w:rsid w:val="00265C72"/>
    <w:rsid w:val="00265FCC"/>
    <w:rsid w:val="0026614C"/>
    <w:rsid w:val="00266518"/>
    <w:rsid w:val="0026667D"/>
    <w:rsid w:val="002667BB"/>
    <w:rsid w:val="00266A55"/>
    <w:rsid w:val="00266F11"/>
    <w:rsid w:val="0026739C"/>
    <w:rsid w:val="00267952"/>
    <w:rsid w:val="00267DC9"/>
    <w:rsid w:val="00267F1B"/>
    <w:rsid w:val="00270CA1"/>
    <w:rsid w:val="0027180A"/>
    <w:rsid w:val="002721E8"/>
    <w:rsid w:val="0027227C"/>
    <w:rsid w:val="0027238F"/>
    <w:rsid w:val="002723C5"/>
    <w:rsid w:val="002724F3"/>
    <w:rsid w:val="0027261D"/>
    <w:rsid w:val="00272900"/>
    <w:rsid w:val="002729C5"/>
    <w:rsid w:val="00272AB3"/>
    <w:rsid w:val="00272B65"/>
    <w:rsid w:val="00272F1D"/>
    <w:rsid w:val="0027325E"/>
    <w:rsid w:val="002733AF"/>
    <w:rsid w:val="0027351F"/>
    <w:rsid w:val="002740FB"/>
    <w:rsid w:val="0027473D"/>
    <w:rsid w:val="00274A40"/>
    <w:rsid w:val="00274D67"/>
    <w:rsid w:val="00274DB7"/>
    <w:rsid w:val="002752BD"/>
    <w:rsid w:val="002755B6"/>
    <w:rsid w:val="00276093"/>
    <w:rsid w:val="002760AA"/>
    <w:rsid w:val="0027618F"/>
    <w:rsid w:val="002765DE"/>
    <w:rsid w:val="002769DB"/>
    <w:rsid w:val="00276CA4"/>
    <w:rsid w:val="00276D5D"/>
    <w:rsid w:val="00276F48"/>
    <w:rsid w:val="002775CA"/>
    <w:rsid w:val="002804D4"/>
    <w:rsid w:val="002806BA"/>
    <w:rsid w:val="00280A55"/>
    <w:rsid w:val="00280D99"/>
    <w:rsid w:val="00281253"/>
    <w:rsid w:val="00281385"/>
    <w:rsid w:val="00281433"/>
    <w:rsid w:val="00281C6F"/>
    <w:rsid w:val="00281E4C"/>
    <w:rsid w:val="00281FB6"/>
    <w:rsid w:val="00282535"/>
    <w:rsid w:val="00282B27"/>
    <w:rsid w:val="00283015"/>
    <w:rsid w:val="00283167"/>
    <w:rsid w:val="002837A7"/>
    <w:rsid w:val="00283990"/>
    <w:rsid w:val="00283F74"/>
    <w:rsid w:val="00283F7B"/>
    <w:rsid w:val="0028465E"/>
    <w:rsid w:val="00284A77"/>
    <w:rsid w:val="00284FF9"/>
    <w:rsid w:val="00285358"/>
    <w:rsid w:val="0028571D"/>
    <w:rsid w:val="00286141"/>
    <w:rsid w:val="002867D1"/>
    <w:rsid w:val="002867EB"/>
    <w:rsid w:val="00286846"/>
    <w:rsid w:val="00286DF5"/>
    <w:rsid w:val="0028728B"/>
    <w:rsid w:val="00287DCD"/>
    <w:rsid w:val="00290553"/>
    <w:rsid w:val="00290645"/>
    <w:rsid w:val="00290731"/>
    <w:rsid w:val="002907BB"/>
    <w:rsid w:val="002909B6"/>
    <w:rsid w:val="00290E48"/>
    <w:rsid w:val="00290FB6"/>
    <w:rsid w:val="00291256"/>
    <w:rsid w:val="00291742"/>
    <w:rsid w:val="00291F1D"/>
    <w:rsid w:val="00291FD9"/>
    <w:rsid w:val="002922DC"/>
    <w:rsid w:val="00292642"/>
    <w:rsid w:val="0029285A"/>
    <w:rsid w:val="00292E07"/>
    <w:rsid w:val="00292EE0"/>
    <w:rsid w:val="002937F5"/>
    <w:rsid w:val="0029395E"/>
    <w:rsid w:val="00293987"/>
    <w:rsid w:val="00293A5B"/>
    <w:rsid w:val="002941D5"/>
    <w:rsid w:val="0029450C"/>
    <w:rsid w:val="00294C4F"/>
    <w:rsid w:val="00295610"/>
    <w:rsid w:val="00295FB3"/>
    <w:rsid w:val="002960A6"/>
    <w:rsid w:val="0029615A"/>
    <w:rsid w:val="00296200"/>
    <w:rsid w:val="00296738"/>
    <w:rsid w:val="00296C13"/>
    <w:rsid w:val="00297154"/>
    <w:rsid w:val="002971C3"/>
    <w:rsid w:val="00297852"/>
    <w:rsid w:val="0029793C"/>
    <w:rsid w:val="002A022E"/>
    <w:rsid w:val="002A0419"/>
    <w:rsid w:val="002A14DE"/>
    <w:rsid w:val="002A16DF"/>
    <w:rsid w:val="002A17DA"/>
    <w:rsid w:val="002A1F83"/>
    <w:rsid w:val="002A22B2"/>
    <w:rsid w:val="002A24C2"/>
    <w:rsid w:val="002A29A8"/>
    <w:rsid w:val="002A2A55"/>
    <w:rsid w:val="002A2B85"/>
    <w:rsid w:val="002A3207"/>
    <w:rsid w:val="002A35A8"/>
    <w:rsid w:val="002A35DB"/>
    <w:rsid w:val="002A3E87"/>
    <w:rsid w:val="002A3F90"/>
    <w:rsid w:val="002A41FE"/>
    <w:rsid w:val="002A48CB"/>
    <w:rsid w:val="002A4B1C"/>
    <w:rsid w:val="002A5280"/>
    <w:rsid w:val="002A55C5"/>
    <w:rsid w:val="002A5747"/>
    <w:rsid w:val="002A5D15"/>
    <w:rsid w:val="002A63D3"/>
    <w:rsid w:val="002A7436"/>
    <w:rsid w:val="002A75C4"/>
    <w:rsid w:val="002A7BB3"/>
    <w:rsid w:val="002A7C9B"/>
    <w:rsid w:val="002B02E9"/>
    <w:rsid w:val="002B04C2"/>
    <w:rsid w:val="002B0631"/>
    <w:rsid w:val="002B0BDD"/>
    <w:rsid w:val="002B0BEC"/>
    <w:rsid w:val="002B103C"/>
    <w:rsid w:val="002B1068"/>
    <w:rsid w:val="002B10FD"/>
    <w:rsid w:val="002B185C"/>
    <w:rsid w:val="002B2327"/>
    <w:rsid w:val="002B257F"/>
    <w:rsid w:val="002B36A4"/>
    <w:rsid w:val="002B3E72"/>
    <w:rsid w:val="002B3E8A"/>
    <w:rsid w:val="002B3FA9"/>
    <w:rsid w:val="002B4113"/>
    <w:rsid w:val="002B485E"/>
    <w:rsid w:val="002B4E75"/>
    <w:rsid w:val="002B5544"/>
    <w:rsid w:val="002B56DD"/>
    <w:rsid w:val="002B6088"/>
    <w:rsid w:val="002B6111"/>
    <w:rsid w:val="002B6BDA"/>
    <w:rsid w:val="002B6D98"/>
    <w:rsid w:val="002B6E9E"/>
    <w:rsid w:val="002B6F20"/>
    <w:rsid w:val="002B7781"/>
    <w:rsid w:val="002B77A8"/>
    <w:rsid w:val="002B7E87"/>
    <w:rsid w:val="002C0572"/>
    <w:rsid w:val="002C089D"/>
    <w:rsid w:val="002C0EA6"/>
    <w:rsid w:val="002C15BB"/>
    <w:rsid w:val="002C1A80"/>
    <w:rsid w:val="002C1B16"/>
    <w:rsid w:val="002C1F5F"/>
    <w:rsid w:val="002C2222"/>
    <w:rsid w:val="002C22FB"/>
    <w:rsid w:val="002C2330"/>
    <w:rsid w:val="002C2491"/>
    <w:rsid w:val="002C256C"/>
    <w:rsid w:val="002C2669"/>
    <w:rsid w:val="002C2D47"/>
    <w:rsid w:val="002C3070"/>
    <w:rsid w:val="002C3D15"/>
    <w:rsid w:val="002C42A2"/>
    <w:rsid w:val="002C44F9"/>
    <w:rsid w:val="002C4786"/>
    <w:rsid w:val="002C47AD"/>
    <w:rsid w:val="002C4923"/>
    <w:rsid w:val="002C4BA6"/>
    <w:rsid w:val="002C4BB9"/>
    <w:rsid w:val="002C4E12"/>
    <w:rsid w:val="002C50C3"/>
    <w:rsid w:val="002C5717"/>
    <w:rsid w:val="002C57D3"/>
    <w:rsid w:val="002C5822"/>
    <w:rsid w:val="002C5976"/>
    <w:rsid w:val="002C5A9F"/>
    <w:rsid w:val="002C5C20"/>
    <w:rsid w:val="002C628B"/>
    <w:rsid w:val="002C737B"/>
    <w:rsid w:val="002C7786"/>
    <w:rsid w:val="002C7A0A"/>
    <w:rsid w:val="002C7FF2"/>
    <w:rsid w:val="002D0903"/>
    <w:rsid w:val="002D0F24"/>
    <w:rsid w:val="002D0FB5"/>
    <w:rsid w:val="002D156B"/>
    <w:rsid w:val="002D1859"/>
    <w:rsid w:val="002D2652"/>
    <w:rsid w:val="002D29C8"/>
    <w:rsid w:val="002D2C7C"/>
    <w:rsid w:val="002D2E92"/>
    <w:rsid w:val="002D31E4"/>
    <w:rsid w:val="002D3FCD"/>
    <w:rsid w:val="002D4086"/>
    <w:rsid w:val="002D4210"/>
    <w:rsid w:val="002D4390"/>
    <w:rsid w:val="002D4423"/>
    <w:rsid w:val="002D4D1F"/>
    <w:rsid w:val="002D5836"/>
    <w:rsid w:val="002D5EC2"/>
    <w:rsid w:val="002D6AEE"/>
    <w:rsid w:val="002D6E5A"/>
    <w:rsid w:val="002D7D4B"/>
    <w:rsid w:val="002E01F0"/>
    <w:rsid w:val="002E08CC"/>
    <w:rsid w:val="002E10D2"/>
    <w:rsid w:val="002E11B1"/>
    <w:rsid w:val="002E1366"/>
    <w:rsid w:val="002E14D7"/>
    <w:rsid w:val="002E1C52"/>
    <w:rsid w:val="002E2443"/>
    <w:rsid w:val="002E35F1"/>
    <w:rsid w:val="002E3A8D"/>
    <w:rsid w:val="002E3BEA"/>
    <w:rsid w:val="002E3D75"/>
    <w:rsid w:val="002E48A5"/>
    <w:rsid w:val="002E48B6"/>
    <w:rsid w:val="002E48E0"/>
    <w:rsid w:val="002E4C1D"/>
    <w:rsid w:val="002E539E"/>
    <w:rsid w:val="002E573C"/>
    <w:rsid w:val="002E57D2"/>
    <w:rsid w:val="002E5A8D"/>
    <w:rsid w:val="002E6047"/>
    <w:rsid w:val="002E6DA4"/>
    <w:rsid w:val="002E70DC"/>
    <w:rsid w:val="002E73EE"/>
    <w:rsid w:val="002E7CF1"/>
    <w:rsid w:val="002E7E1D"/>
    <w:rsid w:val="002E7E36"/>
    <w:rsid w:val="002F041F"/>
    <w:rsid w:val="002F081C"/>
    <w:rsid w:val="002F1459"/>
    <w:rsid w:val="002F16BE"/>
    <w:rsid w:val="002F17F3"/>
    <w:rsid w:val="002F184E"/>
    <w:rsid w:val="002F18CA"/>
    <w:rsid w:val="002F1DD1"/>
    <w:rsid w:val="002F21FE"/>
    <w:rsid w:val="002F2859"/>
    <w:rsid w:val="002F2ABC"/>
    <w:rsid w:val="002F2AF4"/>
    <w:rsid w:val="002F2BB0"/>
    <w:rsid w:val="002F39B8"/>
    <w:rsid w:val="002F3F0D"/>
    <w:rsid w:val="002F4369"/>
    <w:rsid w:val="002F4546"/>
    <w:rsid w:val="002F4704"/>
    <w:rsid w:val="002F4CD7"/>
    <w:rsid w:val="002F4CEA"/>
    <w:rsid w:val="002F4E28"/>
    <w:rsid w:val="002F5976"/>
    <w:rsid w:val="002F5C63"/>
    <w:rsid w:val="002F650D"/>
    <w:rsid w:val="002F7100"/>
    <w:rsid w:val="002F7359"/>
    <w:rsid w:val="002F75AD"/>
    <w:rsid w:val="002F79C1"/>
    <w:rsid w:val="002F7B10"/>
    <w:rsid w:val="002F7C75"/>
    <w:rsid w:val="00300185"/>
    <w:rsid w:val="0030043E"/>
    <w:rsid w:val="003004E4"/>
    <w:rsid w:val="003006CD"/>
    <w:rsid w:val="003008B0"/>
    <w:rsid w:val="00300B99"/>
    <w:rsid w:val="00300F73"/>
    <w:rsid w:val="00301006"/>
    <w:rsid w:val="0030122C"/>
    <w:rsid w:val="00301988"/>
    <w:rsid w:val="0030283F"/>
    <w:rsid w:val="00302E05"/>
    <w:rsid w:val="00302FC6"/>
    <w:rsid w:val="003034A5"/>
    <w:rsid w:val="00303A29"/>
    <w:rsid w:val="00304142"/>
    <w:rsid w:val="00304483"/>
    <w:rsid w:val="0030498E"/>
    <w:rsid w:val="00306A79"/>
    <w:rsid w:val="0030741C"/>
    <w:rsid w:val="00307BCC"/>
    <w:rsid w:val="00307F6E"/>
    <w:rsid w:val="00310628"/>
    <w:rsid w:val="00310E49"/>
    <w:rsid w:val="0031110B"/>
    <w:rsid w:val="00311656"/>
    <w:rsid w:val="00311B0A"/>
    <w:rsid w:val="00311C06"/>
    <w:rsid w:val="003122B1"/>
    <w:rsid w:val="0031357C"/>
    <w:rsid w:val="00313AFF"/>
    <w:rsid w:val="003140AF"/>
    <w:rsid w:val="00314197"/>
    <w:rsid w:val="00314211"/>
    <w:rsid w:val="003147DD"/>
    <w:rsid w:val="00314BCB"/>
    <w:rsid w:val="00314C56"/>
    <w:rsid w:val="00314EA7"/>
    <w:rsid w:val="003158A5"/>
    <w:rsid w:val="003166B3"/>
    <w:rsid w:val="00316886"/>
    <w:rsid w:val="00316B6E"/>
    <w:rsid w:val="00316C6D"/>
    <w:rsid w:val="00316D91"/>
    <w:rsid w:val="003171C7"/>
    <w:rsid w:val="0031734D"/>
    <w:rsid w:val="0031771F"/>
    <w:rsid w:val="00317D71"/>
    <w:rsid w:val="00317DA4"/>
    <w:rsid w:val="00317F1C"/>
    <w:rsid w:val="003203E6"/>
    <w:rsid w:val="00320474"/>
    <w:rsid w:val="003211A4"/>
    <w:rsid w:val="00321386"/>
    <w:rsid w:val="003218B0"/>
    <w:rsid w:val="00322119"/>
    <w:rsid w:val="00322ED8"/>
    <w:rsid w:val="003233DB"/>
    <w:rsid w:val="0032372F"/>
    <w:rsid w:val="00324187"/>
    <w:rsid w:val="00324931"/>
    <w:rsid w:val="00324AB0"/>
    <w:rsid w:val="00324EEB"/>
    <w:rsid w:val="00325344"/>
    <w:rsid w:val="0032561C"/>
    <w:rsid w:val="00325C4F"/>
    <w:rsid w:val="00325D3F"/>
    <w:rsid w:val="003266BC"/>
    <w:rsid w:val="00326D80"/>
    <w:rsid w:val="00327A70"/>
    <w:rsid w:val="00327AF6"/>
    <w:rsid w:val="00327C2F"/>
    <w:rsid w:val="00327C3E"/>
    <w:rsid w:val="00327DAA"/>
    <w:rsid w:val="0032E847"/>
    <w:rsid w:val="0033012B"/>
    <w:rsid w:val="0033028B"/>
    <w:rsid w:val="003303BA"/>
    <w:rsid w:val="003307CA"/>
    <w:rsid w:val="003314C2"/>
    <w:rsid w:val="003317B8"/>
    <w:rsid w:val="00331E69"/>
    <w:rsid w:val="0033213E"/>
    <w:rsid w:val="00332F27"/>
    <w:rsid w:val="00332F8F"/>
    <w:rsid w:val="003330A8"/>
    <w:rsid w:val="00333285"/>
    <w:rsid w:val="00333340"/>
    <w:rsid w:val="00333EC6"/>
    <w:rsid w:val="00333F9E"/>
    <w:rsid w:val="003341A5"/>
    <w:rsid w:val="003346AE"/>
    <w:rsid w:val="0033488E"/>
    <w:rsid w:val="00334981"/>
    <w:rsid w:val="00334A7A"/>
    <w:rsid w:val="00334B14"/>
    <w:rsid w:val="003359AB"/>
    <w:rsid w:val="00335C83"/>
    <w:rsid w:val="00335DE5"/>
    <w:rsid w:val="00335FEE"/>
    <w:rsid w:val="003361EB"/>
    <w:rsid w:val="00336978"/>
    <w:rsid w:val="00337168"/>
    <w:rsid w:val="003374E1"/>
    <w:rsid w:val="00337C97"/>
    <w:rsid w:val="00337D00"/>
    <w:rsid w:val="00341011"/>
    <w:rsid w:val="0034102C"/>
    <w:rsid w:val="0034108F"/>
    <w:rsid w:val="00341492"/>
    <w:rsid w:val="00341953"/>
    <w:rsid w:val="00341DCF"/>
    <w:rsid w:val="00342480"/>
    <w:rsid w:val="00342DE1"/>
    <w:rsid w:val="00342F1F"/>
    <w:rsid w:val="0034360D"/>
    <w:rsid w:val="0034367B"/>
    <w:rsid w:val="00343746"/>
    <w:rsid w:val="00343E27"/>
    <w:rsid w:val="003441B4"/>
    <w:rsid w:val="003441BF"/>
    <w:rsid w:val="00344331"/>
    <w:rsid w:val="00344471"/>
    <w:rsid w:val="003445F5"/>
    <w:rsid w:val="003447EB"/>
    <w:rsid w:val="00344B62"/>
    <w:rsid w:val="00344E32"/>
    <w:rsid w:val="00345083"/>
    <w:rsid w:val="003451C5"/>
    <w:rsid w:val="00345622"/>
    <w:rsid w:val="00345717"/>
    <w:rsid w:val="00345ADF"/>
    <w:rsid w:val="00345EE3"/>
    <w:rsid w:val="00346357"/>
    <w:rsid w:val="0034660E"/>
    <w:rsid w:val="003467D5"/>
    <w:rsid w:val="003469D8"/>
    <w:rsid w:val="00346AD0"/>
    <w:rsid w:val="003473C1"/>
    <w:rsid w:val="0034781E"/>
    <w:rsid w:val="00347EB3"/>
    <w:rsid w:val="0035051F"/>
    <w:rsid w:val="00350595"/>
    <w:rsid w:val="0035065B"/>
    <w:rsid w:val="0035077F"/>
    <w:rsid w:val="003509A6"/>
    <w:rsid w:val="0035195D"/>
    <w:rsid w:val="0035287C"/>
    <w:rsid w:val="00353405"/>
    <w:rsid w:val="00353ADE"/>
    <w:rsid w:val="00353CC0"/>
    <w:rsid w:val="003548C8"/>
    <w:rsid w:val="00354D5D"/>
    <w:rsid w:val="0035520B"/>
    <w:rsid w:val="0035546B"/>
    <w:rsid w:val="00355604"/>
    <w:rsid w:val="00355A44"/>
    <w:rsid w:val="00355C71"/>
    <w:rsid w:val="00355CBB"/>
    <w:rsid w:val="00355F04"/>
    <w:rsid w:val="00355F61"/>
    <w:rsid w:val="00356098"/>
    <w:rsid w:val="00356348"/>
    <w:rsid w:val="003564CC"/>
    <w:rsid w:val="00356BAF"/>
    <w:rsid w:val="00356CB8"/>
    <w:rsid w:val="0035708D"/>
    <w:rsid w:val="003570C4"/>
    <w:rsid w:val="0035740F"/>
    <w:rsid w:val="00357672"/>
    <w:rsid w:val="00357680"/>
    <w:rsid w:val="0035772E"/>
    <w:rsid w:val="00357B54"/>
    <w:rsid w:val="00357E3E"/>
    <w:rsid w:val="00360315"/>
    <w:rsid w:val="00360406"/>
    <w:rsid w:val="003607A0"/>
    <w:rsid w:val="00360866"/>
    <w:rsid w:val="003608AB"/>
    <w:rsid w:val="00360AF7"/>
    <w:rsid w:val="003611AB"/>
    <w:rsid w:val="0036126C"/>
    <w:rsid w:val="00361395"/>
    <w:rsid w:val="003614C4"/>
    <w:rsid w:val="003619A2"/>
    <w:rsid w:val="00361B58"/>
    <w:rsid w:val="0036202B"/>
    <w:rsid w:val="00362268"/>
    <w:rsid w:val="003622C1"/>
    <w:rsid w:val="003623A0"/>
    <w:rsid w:val="00363252"/>
    <w:rsid w:val="00363436"/>
    <w:rsid w:val="00363773"/>
    <w:rsid w:val="00363A28"/>
    <w:rsid w:val="00363C77"/>
    <w:rsid w:val="00363CC4"/>
    <w:rsid w:val="00364382"/>
    <w:rsid w:val="00364EB5"/>
    <w:rsid w:val="00365176"/>
    <w:rsid w:val="00365870"/>
    <w:rsid w:val="00365877"/>
    <w:rsid w:val="00365913"/>
    <w:rsid w:val="00365FFB"/>
    <w:rsid w:val="0036644B"/>
    <w:rsid w:val="00366B7B"/>
    <w:rsid w:val="003704C9"/>
    <w:rsid w:val="0037065C"/>
    <w:rsid w:val="003710C3"/>
    <w:rsid w:val="0037142C"/>
    <w:rsid w:val="00371535"/>
    <w:rsid w:val="00371817"/>
    <w:rsid w:val="00371E3B"/>
    <w:rsid w:val="00372B58"/>
    <w:rsid w:val="00372C3C"/>
    <w:rsid w:val="00372D81"/>
    <w:rsid w:val="00374936"/>
    <w:rsid w:val="00374A85"/>
    <w:rsid w:val="00374E5C"/>
    <w:rsid w:val="00374F8B"/>
    <w:rsid w:val="00375CAF"/>
    <w:rsid w:val="00375EDF"/>
    <w:rsid w:val="00375FE5"/>
    <w:rsid w:val="003762EC"/>
    <w:rsid w:val="00376376"/>
    <w:rsid w:val="00376B61"/>
    <w:rsid w:val="00376BF2"/>
    <w:rsid w:val="003772EE"/>
    <w:rsid w:val="003777FE"/>
    <w:rsid w:val="0037794A"/>
    <w:rsid w:val="00380195"/>
    <w:rsid w:val="00380E8A"/>
    <w:rsid w:val="00381404"/>
    <w:rsid w:val="00382BF2"/>
    <w:rsid w:val="00382F71"/>
    <w:rsid w:val="00383386"/>
    <w:rsid w:val="0038388E"/>
    <w:rsid w:val="00383B06"/>
    <w:rsid w:val="00383EBD"/>
    <w:rsid w:val="003843AE"/>
    <w:rsid w:val="00384969"/>
    <w:rsid w:val="003855DB"/>
    <w:rsid w:val="00385B85"/>
    <w:rsid w:val="003865E6"/>
    <w:rsid w:val="00386B32"/>
    <w:rsid w:val="00387489"/>
    <w:rsid w:val="00387C20"/>
    <w:rsid w:val="0039003E"/>
    <w:rsid w:val="00390404"/>
    <w:rsid w:val="00390464"/>
    <w:rsid w:val="003908B6"/>
    <w:rsid w:val="00390AA2"/>
    <w:rsid w:val="00390EF5"/>
    <w:rsid w:val="003911FB"/>
    <w:rsid w:val="00391340"/>
    <w:rsid w:val="00391711"/>
    <w:rsid w:val="003917D0"/>
    <w:rsid w:val="0039196F"/>
    <w:rsid w:val="00391D6C"/>
    <w:rsid w:val="003929A1"/>
    <w:rsid w:val="003930A6"/>
    <w:rsid w:val="003931EA"/>
    <w:rsid w:val="00393379"/>
    <w:rsid w:val="0039390B"/>
    <w:rsid w:val="00393B26"/>
    <w:rsid w:val="00394638"/>
    <w:rsid w:val="00394A51"/>
    <w:rsid w:val="003953DA"/>
    <w:rsid w:val="003955C5"/>
    <w:rsid w:val="00395B78"/>
    <w:rsid w:val="00395ED4"/>
    <w:rsid w:val="00397214"/>
    <w:rsid w:val="00397DD6"/>
    <w:rsid w:val="00397F53"/>
    <w:rsid w:val="003A0032"/>
    <w:rsid w:val="003A0102"/>
    <w:rsid w:val="003A01A5"/>
    <w:rsid w:val="003A03BA"/>
    <w:rsid w:val="003A0C5E"/>
    <w:rsid w:val="003A0DDB"/>
    <w:rsid w:val="003A0DFE"/>
    <w:rsid w:val="003A17A1"/>
    <w:rsid w:val="003A1961"/>
    <w:rsid w:val="003A1A20"/>
    <w:rsid w:val="003A1C32"/>
    <w:rsid w:val="003A275D"/>
    <w:rsid w:val="003A2D3A"/>
    <w:rsid w:val="003A33A9"/>
    <w:rsid w:val="003A3665"/>
    <w:rsid w:val="003A39D6"/>
    <w:rsid w:val="003A3FA8"/>
    <w:rsid w:val="003A454F"/>
    <w:rsid w:val="003A4833"/>
    <w:rsid w:val="003A5C50"/>
    <w:rsid w:val="003A5F28"/>
    <w:rsid w:val="003A62CD"/>
    <w:rsid w:val="003A6EA7"/>
    <w:rsid w:val="003A7779"/>
    <w:rsid w:val="003A7900"/>
    <w:rsid w:val="003A7EB7"/>
    <w:rsid w:val="003A7F20"/>
    <w:rsid w:val="003B07BA"/>
    <w:rsid w:val="003B0B2E"/>
    <w:rsid w:val="003B0D06"/>
    <w:rsid w:val="003B1471"/>
    <w:rsid w:val="003B2034"/>
    <w:rsid w:val="003B27F8"/>
    <w:rsid w:val="003B384B"/>
    <w:rsid w:val="003B3C97"/>
    <w:rsid w:val="003B44AF"/>
    <w:rsid w:val="003B46F1"/>
    <w:rsid w:val="003B472E"/>
    <w:rsid w:val="003B47CD"/>
    <w:rsid w:val="003B49B8"/>
    <w:rsid w:val="003B5142"/>
    <w:rsid w:val="003B5272"/>
    <w:rsid w:val="003B5B5A"/>
    <w:rsid w:val="003B5DFC"/>
    <w:rsid w:val="003B6659"/>
    <w:rsid w:val="003B66C7"/>
    <w:rsid w:val="003B68B5"/>
    <w:rsid w:val="003B7161"/>
    <w:rsid w:val="003B77AD"/>
    <w:rsid w:val="003B7F14"/>
    <w:rsid w:val="003C00D3"/>
    <w:rsid w:val="003C0408"/>
    <w:rsid w:val="003C070A"/>
    <w:rsid w:val="003C0A1D"/>
    <w:rsid w:val="003C0CD0"/>
    <w:rsid w:val="003C1227"/>
    <w:rsid w:val="003C1977"/>
    <w:rsid w:val="003C1A05"/>
    <w:rsid w:val="003C1B94"/>
    <w:rsid w:val="003C1F2C"/>
    <w:rsid w:val="003C21AF"/>
    <w:rsid w:val="003C23F0"/>
    <w:rsid w:val="003C26C5"/>
    <w:rsid w:val="003C2BF7"/>
    <w:rsid w:val="003C36B9"/>
    <w:rsid w:val="003C3DE6"/>
    <w:rsid w:val="003C457B"/>
    <w:rsid w:val="003C45F5"/>
    <w:rsid w:val="003C4FC7"/>
    <w:rsid w:val="003C576F"/>
    <w:rsid w:val="003C5AF0"/>
    <w:rsid w:val="003C5DA0"/>
    <w:rsid w:val="003C61CD"/>
    <w:rsid w:val="003C729A"/>
    <w:rsid w:val="003C7F9E"/>
    <w:rsid w:val="003C7FB1"/>
    <w:rsid w:val="003D07AA"/>
    <w:rsid w:val="003D0F31"/>
    <w:rsid w:val="003D170F"/>
    <w:rsid w:val="003D1C61"/>
    <w:rsid w:val="003D1F9B"/>
    <w:rsid w:val="003D201D"/>
    <w:rsid w:val="003D20F6"/>
    <w:rsid w:val="003D22FF"/>
    <w:rsid w:val="003D26EE"/>
    <w:rsid w:val="003D2813"/>
    <w:rsid w:val="003D2AEA"/>
    <w:rsid w:val="003D3578"/>
    <w:rsid w:val="003D3D75"/>
    <w:rsid w:val="003D448B"/>
    <w:rsid w:val="003D49D1"/>
    <w:rsid w:val="003D4E49"/>
    <w:rsid w:val="003D50CE"/>
    <w:rsid w:val="003D5B5E"/>
    <w:rsid w:val="003D657D"/>
    <w:rsid w:val="003D6A3F"/>
    <w:rsid w:val="003D7457"/>
    <w:rsid w:val="003D7732"/>
    <w:rsid w:val="003D77ED"/>
    <w:rsid w:val="003E06AA"/>
    <w:rsid w:val="003E087C"/>
    <w:rsid w:val="003E1E9A"/>
    <w:rsid w:val="003E21E3"/>
    <w:rsid w:val="003E2753"/>
    <w:rsid w:val="003E2809"/>
    <w:rsid w:val="003E343A"/>
    <w:rsid w:val="003E3C7D"/>
    <w:rsid w:val="003E3FB5"/>
    <w:rsid w:val="003E4450"/>
    <w:rsid w:val="003E4549"/>
    <w:rsid w:val="003E48EB"/>
    <w:rsid w:val="003E4C0B"/>
    <w:rsid w:val="003E5157"/>
    <w:rsid w:val="003E529F"/>
    <w:rsid w:val="003E5467"/>
    <w:rsid w:val="003E565E"/>
    <w:rsid w:val="003E760D"/>
    <w:rsid w:val="003E7BE3"/>
    <w:rsid w:val="003E7F84"/>
    <w:rsid w:val="003F02FF"/>
    <w:rsid w:val="003F043F"/>
    <w:rsid w:val="003F0744"/>
    <w:rsid w:val="003F0B55"/>
    <w:rsid w:val="003F0C3F"/>
    <w:rsid w:val="003F0C56"/>
    <w:rsid w:val="003F0FD0"/>
    <w:rsid w:val="003F12DA"/>
    <w:rsid w:val="003F136C"/>
    <w:rsid w:val="003F1482"/>
    <w:rsid w:val="003F19A9"/>
    <w:rsid w:val="003F1AD7"/>
    <w:rsid w:val="003F2621"/>
    <w:rsid w:val="003F28DA"/>
    <w:rsid w:val="003F35A4"/>
    <w:rsid w:val="003F3C57"/>
    <w:rsid w:val="003F4106"/>
    <w:rsid w:val="003F4CAC"/>
    <w:rsid w:val="003F4D18"/>
    <w:rsid w:val="003F5C14"/>
    <w:rsid w:val="003F5CA5"/>
    <w:rsid w:val="003F5D8F"/>
    <w:rsid w:val="003F601D"/>
    <w:rsid w:val="003F62EF"/>
    <w:rsid w:val="003F67A0"/>
    <w:rsid w:val="003F6A0F"/>
    <w:rsid w:val="003F6A1A"/>
    <w:rsid w:val="003F6BC6"/>
    <w:rsid w:val="003F6CFB"/>
    <w:rsid w:val="003F7F4B"/>
    <w:rsid w:val="004001D5"/>
    <w:rsid w:val="00400C94"/>
    <w:rsid w:val="00400D10"/>
    <w:rsid w:val="004012DC"/>
    <w:rsid w:val="004014F3"/>
    <w:rsid w:val="00401911"/>
    <w:rsid w:val="00401AD3"/>
    <w:rsid w:val="0040242E"/>
    <w:rsid w:val="00402826"/>
    <w:rsid w:val="00402D0A"/>
    <w:rsid w:val="00402EEC"/>
    <w:rsid w:val="0040332D"/>
    <w:rsid w:val="004037C2"/>
    <w:rsid w:val="004038FA"/>
    <w:rsid w:val="00403961"/>
    <w:rsid w:val="00403BBA"/>
    <w:rsid w:val="00403EE0"/>
    <w:rsid w:val="0040416C"/>
    <w:rsid w:val="0040458C"/>
    <w:rsid w:val="00404662"/>
    <w:rsid w:val="00404686"/>
    <w:rsid w:val="00404697"/>
    <w:rsid w:val="00404E73"/>
    <w:rsid w:val="00404E82"/>
    <w:rsid w:val="004051D1"/>
    <w:rsid w:val="004053BF"/>
    <w:rsid w:val="0040554A"/>
    <w:rsid w:val="00406360"/>
    <w:rsid w:val="00406818"/>
    <w:rsid w:val="0040686F"/>
    <w:rsid w:val="004068A6"/>
    <w:rsid w:val="00406C1E"/>
    <w:rsid w:val="00406D86"/>
    <w:rsid w:val="00406F67"/>
    <w:rsid w:val="0040712B"/>
    <w:rsid w:val="00407511"/>
    <w:rsid w:val="004078B8"/>
    <w:rsid w:val="00407A35"/>
    <w:rsid w:val="00410539"/>
    <w:rsid w:val="004106D4"/>
    <w:rsid w:val="00410D29"/>
    <w:rsid w:val="00410F0B"/>
    <w:rsid w:val="0041127E"/>
    <w:rsid w:val="0041144B"/>
    <w:rsid w:val="00411BA7"/>
    <w:rsid w:val="00412294"/>
    <w:rsid w:val="004126C2"/>
    <w:rsid w:val="0041272C"/>
    <w:rsid w:val="004129E2"/>
    <w:rsid w:val="00413D01"/>
    <w:rsid w:val="00413E17"/>
    <w:rsid w:val="00413EA9"/>
    <w:rsid w:val="004141C4"/>
    <w:rsid w:val="004143EC"/>
    <w:rsid w:val="004145C3"/>
    <w:rsid w:val="00414F28"/>
    <w:rsid w:val="00415269"/>
    <w:rsid w:val="00415504"/>
    <w:rsid w:val="00415737"/>
    <w:rsid w:val="00415AD0"/>
    <w:rsid w:val="00415AFC"/>
    <w:rsid w:val="00415D02"/>
    <w:rsid w:val="00415D8A"/>
    <w:rsid w:val="0041637D"/>
    <w:rsid w:val="0041642D"/>
    <w:rsid w:val="004165B8"/>
    <w:rsid w:val="00417672"/>
    <w:rsid w:val="00417B0D"/>
    <w:rsid w:val="00420521"/>
    <w:rsid w:val="00420B83"/>
    <w:rsid w:val="00420BDC"/>
    <w:rsid w:val="00421779"/>
    <w:rsid w:val="00421A3E"/>
    <w:rsid w:val="00421AB2"/>
    <w:rsid w:val="00422275"/>
    <w:rsid w:val="0042366E"/>
    <w:rsid w:val="0042371F"/>
    <w:rsid w:val="004238DC"/>
    <w:rsid w:val="00423AA8"/>
    <w:rsid w:val="00423B39"/>
    <w:rsid w:val="00423B50"/>
    <w:rsid w:val="00424A21"/>
    <w:rsid w:val="004253A2"/>
    <w:rsid w:val="00425B3F"/>
    <w:rsid w:val="00425EEC"/>
    <w:rsid w:val="004263D0"/>
    <w:rsid w:val="00426551"/>
    <w:rsid w:val="00426BF9"/>
    <w:rsid w:val="00426CC7"/>
    <w:rsid w:val="0042708D"/>
    <w:rsid w:val="004274AD"/>
    <w:rsid w:val="00427B55"/>
    <w:rsid w:val="004304C3"/>
    <w:rsid w:val="00430AC4"/>
    <w:rsid w:val="004310D0"/>
    <w:rsid w:val="00431458"/>
    <w:rsid w:val="00431CD8"/>
    <w:rsid w:val="00432548"/>
    <w:rsid w:val="00432964"/>
    <w:rsid w:val="00432E4B"/>
    <w:rsid w:val="00433A2A"/>
    <w:rsid w:val="00433C12"/>
    <w:rsid w:val="00434069"/>
    <w:rsid w:val="0043406F"/>
    <w:rsid w:val="0043484B"/>
    <w:rsid w:val="00434A8D"/>
    <w:rsid w:val="00434F1B"/>
    <w:rsid w:val="00435101"/>
    <w:rsid w:val="00436120"/>
    <w:rsid w:val="00436586"/>
    <w:rsid w:val="00436CE5"/>
    <w:rsid w:val="0043734F"/>
    <w:rsid w:val="004373E5"/>
    <w:rsid w:val="004377BE"/>
    <w:rsid w:val="00440240"/>
    <w:rsid w:val="004403A0"/>
    <w:rsid w:val="00440C4B"/>
    <w:rsid w:val="004419AF"/>
    <w:rsid w:val="00441F60"/>
    <w:rsid w:val="00443948"/>
    <w:rsid w:val="004445D6"/>
    <w:rsid w:val="0044469D"/>
    <w:rsid w:val="004447EC"/>
    <w:rsid w:val="00444A32"/>
    <w:rsid w:val="00444D04"/>
    <w:rsid w:val="00444FE7"/>
    <w:rsid w:val="00445A1A"/>
    <w:rsid w:val="00445A65"/>
    <w:rsid w:val="00446204"/>
    <w:rsid w:val="0044665F"/>
    <w:rsid w:val="00446796"/>
    <w:rsid w:val="004467F5"/>
    <w:rsid w:val="00446973"/>
    <w:rsid w:val="00446D4D"/>
    <w:rsid w:val="0044746B"/>
    <w:rsid w:val="0044755C"/>
    <w:rsid w:val="00447660"/>
    <w:rsid w:val="004476DF"/>
    <w:rsid w:val="0045031A"/>
    <w:rsid w:val="00450B66"/>
    <w:rsid w:val="00450BC3"/>
    <w:rsid w:val="00451261"/>
    <w:rsid w:val="004513FF"/>
    <w:rsid w:val="00451609"/>
    <w:rsid w:val="00451B82"/>
    <w:rsid w:val="00451B94"/>
    <w:rsid w:val="00451E44"/>
    <w:rsid w:val="004522E1"/>
    <w:rsid w:val="004524FE"/>
    <w:rsid w:val="00452BAD"/>
    <w:rsid w:val="00453286"/>
    <w:rsid w:val="004532BA"/>
    <w:rsid w:val="004533FD"/>
    <w:rsid w:val="0045380D"/>
    <w:rsid w:val="00453D21"/>
    <w:rsid w:val="00453D40"/>
    <w:rsid w:val="004541CD"/>
    <w:rsid w:val="004545AA"/>
    <w:rsid w:val="00455493"/>
    <w:rsid w:val="004557FB"/>
    <w:rsid w:val="00455847"/>
    <w:rsid w:val="00455EDD"/>
    <w:rsid w:val="00455FBF"/>
    <w:rsid w:val="004567E3"/>
    <w:rsid w:val="00456A01"/>
    <w:rsid w:val="00456EA7"/>
    <w:rsid w:val="00457136"/>
    <w:rsid w:val="0045F0DE"/>
    <w:rsid w:val="00460381"/>
    <w:rsid w:val="0046068F"/>
    <w:rsid w:val="00460D3D"/>
    <w:rsid w:val="0046100E"/>
    <w:rsid w:val="00461310"/>
    <w:rsid w:val="00461BB2"/>
    <w:rsid w:val="00461D8C"/>
    <w:rsid w:val="00461E90"/>
    <w:rsid w:val="00461F9D"/>
    <w:rsid w:val="00462B69"/>
    <w:rsid w:val="00462D7C"/>
    <w:rsid w:val="00463271"/>
    <w:rsid w:val="004639AC"/>
    <w:rsid w:val="00463E12"/>
    <w:rsid w:val="00464080"/>
    <w:rsid w:val="0046455C"/>
    <w:rsid w:val="00464646"/>
    <w:rsid w:val="00464EF2"/>
    <w:rsid w:val="00465103"/>
    <w:rsid w:val="00465C92"/>
    <w:rsid w:val="00465F0E"/>
    <w:rsid w:val="00466246"/>
    <w:rsid w:val="004668E3"/>
    <w:rsid w:val="00466A2E"/>
    <w:rsid w:val="00466C4B"/>
    <w:rsid w:val="0046787A"/>
    <w:rsid w:val="004708B6"/>
    <w:rsid w:val="004711EE"/>
    <w:rsid w:val="00471327"/>
    <w:rsid w:val="00471400"/>
    <w:rsid w:val="00471643"/>
    <w:rsid w:val="00471A63"/>
    <w:rsid w:val="00471CBC"/>
    <w:rsid w:val="00471DD0"/>
    <w:rsid w:val="004720DE"/>
    <w:rsid w:val="00472141"/>
    <w:rsid w:val="00472DC7"/>
    <w:rsid w:val="004730B1"/>
    <w:rsid w:val="00473510"/>
    <w:rsid w:val="00473544"/>
    <w:rsid w:val="0047354B"/>
    <w:rsid w:val="004735F0"/>
    <w:rsid w:val="004736DC"/>
    <w:rsid w:val="00473B5D"/>
    <w:rsid w:val="00474DB8"/>
    <w:rsid w:val="00474ED8"/>
    <w:rsid w:val="00475793"/>
    <w:rsid w:val="00475900"/>
    <w:rsid w:val="004766B7"/>
    <w:rsid w:val="0047681A"/>
    <w:rsid w:val="00476891"/>
    <w:rsid w:val="00477867"/>
    <w:rsid w:val="00477DC7"/>
    <w:rsid w:val="004801B7"/>
    <w:rsid w:val="00480256"/>
    <w:rsid w:val="004802F7"/>
    <w:rsid w:val="004803AA"/>
    <w:rsid w:val="004807B2"/>
    <w:rsid w:val="00480925"/>
    <w:rsid w:val="00480D30"/>
    <w:rsid w:val="00481533"/>
    <w:rsid w:val="00481BAD"/>
    <w:rsid w:val="0048241A"/>
    <w:rsid w:val="00482A9C"/>
    <w:rsid w:val="00482BA4"/>
    <w:rsid w:val="00483551"/>
    <w:rsid w:val="0048374E"/>
    <w:rsid w:val="004841E0"/>
    <w:rsid w:val="0048561F"/>
    <w:rsid w:val="00485A24"/>
    <w:rsid w:val="00485C1C"/>
    <w:rsid w:val="00485F17"/>
    <w:rsid w:val="00486018"/>
    <w:rsid w:val="004862F9"/>
    <w:rsid w:val="004864AB"/>
    <w:rsid w:val="004866A0"/>
    <w:rsid w:val="00486D48"/>
    <w:rsid w:val="00486F27"/>
    <w:rsid w:val="00486F5D"/>
    <w:rsid w:val="00487192"/>
    <w:rsid w:val="004871CF"/>
    <w:rsid w:val="004874E4"/>
    <w:rsid w:val="0048766B"/>
    <w:rsid w:val="00487EC6"/>
    <w:rsid w:val="0049014F"/>
    <w:rsid w:val="00490839"/>
    <w:rsid w:val="00491DB0"/>
    <w:rsid w:val="00491FE9"/>
    <w:rsid w:val="004928BB"/>
    <w:rsid w:val="004933BC"/>
    <w:rsid w:val="004936E0"/>
    <w:rsid w:val="00493A50"/>
    <w:rsid w:val="004945ED"/>
    <w:rsid w:val="00494EC5"/>
    <w:rsid w:val="0049517B"/>
    <w:rsid w:val="0049531C"/>
    <w:rsid w:val="00495524"/>
    <w:rsid w:val="00495733"/>
    <w:rsid w:val="00495F09"/>
    <w:rsid w:val="00495F31"/>
    <w:rsid w:val="004969D5"/>
    <w:rsid w:val="00496A53"/>
    <w:rsid w:val="00496BDF"/>
    <w:rsid w:val="00496CE1"/>
    <w:rsid w:val="00496D92"/>
    <w:rsid w:val="00497C60"/>
    <w:rsid w:val="004A0041"/>
    <w:rsid w:val="004A01C9"/>
    <w:rsid w:val="004A0376"/>
    <w:rsid w:val="004A0740"/>
    <w:rsid w:val="004A0788"/>
    <w:rsid w:val="004A0C2D"/>
    <w:rsid w:val="004A0E46"/>
    <w:rsid w:val="004A12FA"/>
    <w:rsid w:val="004A1572"/>
    <w:rsid w:val="004A17E0"/>
    <w:rsid w:val="004A1963"/>
    <w:rsid w:val="004A1976"/>
    <w:rsid w:val="004A1D93"/>
    <w:rsid w:val="004A28AE"/>
    <w:rsid w:val="004A29D3"/>
    <w:rsid w:val="004A2B47"/>
    <w:rsid w:val="004A2CE9"/>
    <w:rsid w:val="004A31DB"/>
    <w:rsid w:val="004A3385"/>
    <w:rsid w:val="004A3557"/>
    <w:rsid w:val="004A3945"/>
    <w:rsid w:val="004A3F24"/>
    <w:rsid w:val="004A3FA0"/>
    <w:rsid w:val="004A42A3"/>
    <w:rsid w:val="004A44CB"/>
    <w:rsid w:val="004A45A0"/>
    <w:rsid w:val="004A4B3A"/>
    <w:rsid w:val="004A4BF1"/>
    <w:rsid w:val="004A570E"/>
    <w:rsid w:val="004A58E2"/>
    <w:rsid w:val="004A5B00"/>
    <w:rsid w:val="004A5B83"/>
    <w:rsid w:val="004A6084"/>
    <w:rsid w:val="004A6CB6"/>
    <w:rsid w:val="004A6EA3"/>
    <w:rsid w:val="004A75BB"/>
    <w:rsid w:val="004A7B01"/>
    <w:rsid w:val="004B0817"/>
    <w:rsid w:val="004B0C70"/>
    <w:rsid w:val="004B128B"/>
    <w:rsid w:val="004B2099"/>
    <w:rsid w:val="004B2AEF"/>
    <w:rsid w:val="004B2DA1"/>
    <w:rsid w:val="004B3707"/>
    <w:rsid w:val="004B3995"/>
    <w:rsid w:val="004B3F30"/>
    <w:rsid w:val="004B42BE"/>
    <w:rsid w:val="004B4676"/>
    <w:rsid w:val="004B4801"/>
    <w:rsid w:val="004B4C7F"/>
    <w:rsid w:val="004B4F88"/>
    <w:rsid w:val="004B4FA7"/>
    <w:rsid w:val="004B5079"/>
    <w:rsid w:val="004B507D"/>
    <w:rsid w:val="004B5267"/>
    <w:rsid w:val="004B5C9A"/>
    <w:rsid w:val="004B5CD1"/>
    <w:rsid w:val="004B5E8F"/>
    <w:rsid w:val="004B62D3"/>
    <w:rsid w:val="004B75B4"/>
    <w:rsid w:val="004B7644"/>
    <w:rsid w:val="004B7A0F"/>
    <w:rsid w:val="004B7A8F"/>
    <w:rsid w:val="004C04BA"/>
    <w:rsid w:val="004C0E2C"/>
    <w:rsid w:val="004C1395"/>
    <w:rsid w:val="004C1C69"/>
    <w:rsid w:val="004C222D"/>
    <w:rsid w:val="004C28C7"/>
    <w:rsid w:val="004C2D67"/>
    <w:rsid w:val="004C35F6"/>
    <w:rsid w:val="004C37FE"/>
    <w:rsid w:val="004C3EF3"/>
    <w:rsid w:val="004C4101"/>
    <w:rsid w:val="004C4F7A"/>
    <w:rsid w:val="004C5538"/>
    <w:rsid w:val="004C58D9"/>
    <w:rsid w:val="004C6407"/>
    <w:rsid w:val="004C64C8"/>
    <w:rsid w:val="004C7535"/>
    <w:rsid w:val="004C753D"/>
    <w:rsid w:val="004D02FF"/>
    <w:rsid w:val="004D0CFF"/>
    <w:rsid w:val="004D0EF8"/>
    <w:rsid w:val="004D0F65"/>
    <w:rsid w:val="004D19B5"/>
    <w:rsid w:val="004D1C87"/>
    <w:rsid w:val="004D1D5C"/>
    <w:rsid w:val="004D2BC6"/>
    <w:rsid w:val="004D355E"/>
    <w:rsid w:val="004D4742"/>
    <w:rsid w:val="004D490C"/>
    <w:rsid w:val="004D4940"/>
    <w:rsid w:val="004D509C"/>
    <w:rsid w:val="004D5631"/>
    <w:rsid w:val="004D5CB9"/>
    <w:rsid w:val="004D6216"/>
    <w:rsid w:val="004D62BD"/>
    <w:rsid w:val="004D6343"/>
    <w:rsid w:val="004D67D8"/>
    <w:rsid w:val="004D6C5B"/>
    <w:rsid w:val="004D6DAC"/>
    <w:rsid w:val="004D7144"/>
    <w:rsid w:val="004D7DA0"/>
    <w:rsid w:val="004D7ED1"/>
    <w:rsid w:val="004D7FF9"/>
    <w:rsid w:val="004E0112"/>
    <w:rsid w:val="004E05A9"/>
    <w:rsid w:val="004E1422"/>
    <w:rsid w:val="004E1F02"/>
    <w:rsid w:val="004E1F5A"/>
    <w:rsid w:val="004E2747"/>
    <w:rsid w:val="004E2CBF"/>
    <w:rsid w:val="004E2FD8"/>
    <w:rsid w:val="004E3515"/>
    <w:rsid w:val="004E3A3D"/>
    <w:rsid w:val="004E3D36"/>
    <w:rsid w:val="004E4392"/>
    <w:rsid w:val="004E439F"/>
    <w:rsid w:val="004E468E"/>
    <w:rsid w:val="004E4786"/>
    <w:rsid w:val="004E4C4E"/>
    <w:rsid w:val="004E4E9F"/>
    <w:rsid w:val="004E5799"/>
    <w:rsid w:val="004E5EEE"/>
    <w:rsid w:val="004E6461"/>
    <w:rsid w:val="004E6AF0"/>
    <w:rsid w:val="004E6C1E"/>
    <w:rsid w:val="004E6E50"/>
    <w:rsid w:val="004E7304"/>
    <w:rsid w:val="004E7568"/>
    <w:rsid w:val="004E7674"/>
    <w:rsid w:val="004E7964"/>
    <w:rsid w:val="004E7B7E"/>
    <w:rsid w:val="004F0379"/>
    <w:rsid w:val="004F03AE"/>
    <w:rsid w:val="004F04C6"/>
    <w:rsid w:val="004F05A3"/>
    <w:rsid w:val="004F05B7"/>
    <w:rsid w:val="004F1295"/>
    <w:rsid w:val="004F192A"/>
    <w:rsid w:val="004F20E5"/>
    <w:rsid w:val="004F22C1"/>
    <w:rsid w:val="004F27DC"/>
    <w:rsid w:val="004F2A13"/>
    <w:rsid w:val="004F2DD3"/>
    <w:rsid w:val="004F3319"/>
    <w:rsid w:val="004F3F1E"/>
    <w:rsid w:val="004F3FC9"/>
    <w:rsid w:val="004F4428"/>
    <w:rsid w:val="004F45A2"/>
    <w:rsid w:val="004F4696"/>
    <w:rsid w:val="004F4A91"/>
    <w:rsid w:val="004F4FDD"/>
    <w:rsid w:val="004F5692"/>
    <w:rsid w:val="004F577B"/>
    <w:rsid w:val="004F59CB"/>
    <w:rsid w:val="004F5DA5"/>
    <w:rsid w:val="004F5EBA"/>
    <w:rsid w:val="004F5FAA"/>
    <w:rsid w:val="004F6076"/>
    <w:rsid w:val="004F61F7"/>
    <w:rsid w:val="004F6A1A"/>
    <w:rsid w:val="004F6C0A"/>
    <w:rsid w:val="004F73BC"/>
    <w:rsid w:val="004F7A6E"/>
    <w:rsid w:val="004F7D49"/>
    <w:rsid w:val="005000BA"/>
    <w:rsid w:val="0050086F"/>
    <w:rsid w:val="005008B9"/>
    <w:rsid w:val="00500A15"/>
    <w:rsid w:val="00501F69"/>
    <w:rsid w:val="00503113"/>
    <w:rsid w:val="005033CA"/>
    <w:rsid w:val="00503947"/>
    <w:rsid w:val="00503DC3"/>
    <w:rsid w:val="005047B8"/>
    <w:rsid w:val="0050502B"/>
    <w:rsid w:val="00505848"/>
    <w:rsid w:val="00505A9A"/>
    <w:rsid w:val="00506405"/>
    <w:rsid w:val="00506558"/>
    <w:rsid w:val="005068F4"/>
    <w:rsid w:val="005068FB"/>
    <w:rsid w:val="00506EDD"/>
    <w:rsid w:val="00507285"/>
    <w:rsid w:val="0050729B"/>
    <w:rsid w:val="00507335"/>
    <w:rsid w:val="00507446"/>
    <w:rsid w:val="00507A01"/>
    <w:rsid w:val="0051076A"/>
    <w:rsid w:val="00510B5B"/>
    <w:rsid w:val="00511793"/>
    <w:rsid w:val="00511B22"/>
    <w:rsid w:val="00512005"/>
    <w:rsid w:val="00512490"/>
    <w:rsid w:val="005125BE"/>
    <w:rsid w:val="00512B58"/>
    <w:rsid w:val="00512EBA"/>
    <w:rsid w:val="0051386E"/>
    <w:rsid w:val="00513A89"/>
    <w:rsid w:val="0051470E"/>
    <w:rsid w:val="00514AC5"/>
    <w:rsid w:val="00514F0F"/>
    <w:rsid w:val="0051543F"/>
    <w:rsid w:val="00515F3B"/>
    <w:rsid w:val="005163EF"/>
    <w:rsid w:val="005164D1"/>
    <w:rsid w:val="00516715"/>
    <w:rsid w:val="00516E17"/>
    <w:rsid w:val="00516E3F"/>
    <w:rsid w:val="00516E8D"/>
    <w:rsid w:val="00517399"/>
    <w:rsid w:val="005179B1"/>
    <w:rsid w:val="00517F7C"/>
    <w:rsid w:val="00520CD3"/>
    <w:rsid w:val="00520FED"/>
    <w:rsid w:val="005211F5"/>
    <w:rsid w:val="00521C01"/>
    <w:rsid w:val="00522120"/>
    <w:rsid w:val="00522546"/>
    <w:rsid w:val="00522965"/>
    <w:rsid w:val="00523F14"/>
    <w:rsid w:val="0052507B"/>
    <w:rsid w:val="005255C9"/>
    <w:rsid w:val="00525973"/>
    <w:rsid w:val="00525ABA"/>
    <w:rsid w:val="00525DBE"/>
    <w:rsid w:val="00525E64"/>
    <w:rsid w:val="005262B0"/>
    <w:rsid w:val="005266E3"/>
    <w:rsid w:val="005267BD"/>
    <w:rsid w:val="00526945"/>
    <w:rsid w:val="00527187"/>
    <w:rsid w:val="005271B2"/>
    <w:rsid w:val="00527377"/>
    <w:rsid w:val="005278B6"/>
    <w:rsid w:val="00527CA8"/>
    <w:rsid w:val="00527D95"/>
    <w:rsid w:val="005301E7"/>
    <w:rsid w:val="005303A5"/>
    <w:rsid w:val="005307F5"/>
    <w:rsid w:val="0053118D"/>
    <w:rsid w:val="0053172E"/>
    <w:rsid w:val="005319FC"/>
    <w:rsid w:val="00531D8E"/>
    <w:rsid w:val="005320B2"/>
    <w:rsid w:val="00532D64"/>
    <w:rsid w:val="0053300A"/>
    <w:rsid w:val="005333C0"/>
    <w:rsid w:val="00533512"/>
    <w:rsid w:val="005336A7"/>
    <w:rsid w:val="00533F23"/>
    <w:rsid w:val="005342FD"/>
    <w:rsid w:val="00534761"/>
    <w:rsid w:val="005355B9"/>
    <w:rsid w:val="005355D1"/>
    <w:rsid w:val="00535631"/>
    <w:rsid w:val="00535703"/>
    <w:rsid w:val="00535A70"/>
    <w:rsid w:val="00535C3B"/>
    <w:rsid w:val="00535ECD"/>
    <w:rsid w:val="0053665F"/>
    <w:rsid w:val="00536CB3"/>
    <w:rsid w:val="00536D99"/>
    <w:rsid w:val="0053702E"/>
    <w:rsid w:val="00537109"/>
    <w:rsid w:val="00537519"/>
    <w:rsid w:val="00537873"/>
    <w:rsid w:val="00537902"/>
    <w:rsid w:val="00537968"/>
    <w:rsid w:val="00537E7C"/>
    <w:rsid w:val="00540638"/>
    <w:rsid w:val="00540E86"/>
    <w:rsid w:val="0054166D"/>
    <w:rsid w:val="00541D35"/>
    <w:rsid w:val="00541F54"/>
    <w:rsid w:val="0054267E"/>
    <w:rsid w:val="00542DC3"/>
    <w:rsid w:val="00543429"/>
    <w:rsid w:val="00543632"/>
    <w:rsid w:val="0054364F"/>
    <w:rsid w:val="00546230"/>
    <w:rsid w:val="005465F1"/>
    <w:rsid w:val="00546928"/>
    <w:rsid w:val="005471F9"/>
    <w:rsid w:val="005510F9"/>
    <w:rsid w:val="005511E2"/>
    <w:rsid w:val="00551246"/>
    <w:rsid w:val="0055155E"/>
    <w:rsid w:val="005515B7"/>
    <w:rsid w:val="005516ED"/>
    <w:rsid w:val="00551CAC"/>
    <w:rsid w:val="0055299C"/>
    <w:rsid w:val="00552CAE"/>
    <w:rsid w:val="0055389E"/>
    <w:rsid w:val="00553A02"/>
    <w:rsid w:val="005548BA"/>
    <w:rsid w:val="00554F61"/>
    <w:rsid w:val="0055500D"/>
    <w:rsid w:val="005554A9"/>
    <w:rsid w:val="00555575"/>
    <w:rsid w:val="00555787"/>
    <w:rsid w:val="00555839"/>
    <w:rsid w:val="00555C5B"/>
    <w:rsid w:val="00556555"/>
    <w:rsid w:val="005569F8"/>
    <w:rsid w:val="00556EB5"/>
    <w:rsid w:val="00557452"/>
    <w:rsid w:val="00557F9F"/>
    <w:rsid w:val="00560B89"/>
    <w:rsid w:val="00561211"/>
    <w:rsid w:val="00561851"/>
    <w:rsid w:val="00561ECA"/>
    <w:rsid w:val="005628DA"/>
    <w:rsid w:val="005628E1"/>
    <w:rsid w:val="00563032"/>
    <w:rsid w:val="00563461"/>
    <w:rsid w:val="00563593"/>
    <w:rsid w:val="005637C2"/>
    <w:rsid w:val="00563A0E"/>
    <w:rsid w:val="00563A67"/>
    <w:rsid w:val="005646E7"/>
    <w:rsid w:val="00564D27"/>
    <w:rsid w:val="00564F6B"/>
    <w:rsid w:val="005653E0"/>
    <w:rsid w:val="005658DA"/>
    <w:rsid w:val="00565F38"/>
    <w:rsid w:val="00565F79"/>
    <w:rsid w:val="00566A42"/>
    <w:rsid w:val="00566E11"/>
    <w:rsid w:val="0056747D"/>
    <w:rsid w:val="00567761"/>
    <w:rsid w:val="005679E8"/>
    <w:rsid w:val="0057013A"/>
    <w:rsid w:val="0057117D"/>
    <w:rsid w:val="00571AF5"/>
    <w:rsid w:val="00572054"/>
    <w:rsid w:val="0057215F"/>
    <w:rsid w:val="005726DD"/>
    <w:rsid w:val="00572999"/>
    <w:rsid w:val="005732F9"/>
    <w:rsid w:val="00573421"/>
    <w:rsid w:val="00573626"/>
    <w:rsid w:val="00573B43"/>
    <w:rsid w:val="005747C0"/>
    <w:rsid w:val="00574C48"/>
    <w:rsid w:val="00574DF0"/>
    <w:rsid w:val="005752FB"/>
    <w:rsid w:val="00575369"/>
    <w:rsid w:val="00575467"/>
    <w:rsid w:val="00575D60"/>
    <w:rsid w:val="00576584"/>
    <w:rsid w:val="005769DD"/>
    <w:rsid w:val="00576AA1"/>
    <w:rsid w:val="00576B44"/>
    <w:rsid w:val="00576BF0"/>
    <w:rsid w:val="00577C5C"/>
    <w:rsid w:val="00577EBD"/>
    <w:rsid w:val="00577F64"/>
    <w:rsid w:val="0058079E"/>
    <w:rsid w:val="0058097B"/>
    <w:rsid w:val="00580DDA"/>
    <w:rsid w:val="0058191E"/>
    <w:rsid w:val="0058195A"/>
    <w:rsid w:val="00581968"/>
    <w:rsid w:val="00581FD2"/>
    <w:rsid w:val="00582972"/>
    <w:rsid w:val="00582C99"/>
    <w:rsid w:val="0058306B"/>
    <w:rsid w:val="005831FF"/>
    <w:rsid w:val="00583706"/>
    <w:rsid w:val="00583A0E"/>
    <w:rsid w:val="00583E2A"/>
    <w:rsid w:val="00584088"/>
    <w:rsid w:val="00584E3E"/>
    <w:rsid w:val="00584F92"/>
    <w:rsid w:val="0058501B"/>
    <w:rsid w:val="00585170"/>
    <w:rsid w:val="00585466"/>
    <w:rsid w:val="0058569A"/>
    <w:rsid w:val="005857D7"/>
    <w:rsid w:val="00585E9A"/>
    <w:rsid w:val="005861CD"/>
    <w:rsid w:val="0058627D"/>
    <w:rsid w:val="005867A1"/>
    <w:rsid w:val="00586EDB"/>
    <w:rsid w:val="005872C8"/>
    <w:rsid w:val="00587334"/>
    <w:rsid w:val="0059041A"/>
    <w:rsid w:val="00590D26"/>
    <w:rsid w:val="005912E6"/>
    <w:rsid w:val="00591D76"/>
    <w:rsid w:val="00591E8C"/>
    <w:rsid w:val="00591EC6"/>
    <w:rsid w:val="00591F67"/>
    <w:rsid w:val="0059255D"/>
    <w:rsid w:val="005933F2"/>
    <w:rsid w:val="005939F9"/>
    <w:rsid w:val="00593AAD"/>
    <w:rsid w:val="00593B38"/>
    <w:rsid w:val="00593DEE"/>
    <w:rsid w:val="00593F9D"/>
    <w:rsid w:val="005943AA"/>
    <w:rsid w:val="005946F7"/>
    <w:rsid w:val="00594FFA"/>
    <w:rsid w:val="0059524E"/>
    <w:rsid w:val="00595FB1"/>
    <w:rsid w:val="005960E4"/>
    <w:rsid w:val="0059618D"/>
    <w:rsid w:val="005963F2"/>
    <w:rsid w:val="00596CBB"/>
    <w:rsid w:val="005971A1"/>
    <w:rsid w:val="00597347"/>
    <w:rsid w:val="005974D1"/>
    <w:rsid w:val="00597A80"/>
    <w:rsid w:val="00597FA3"/>
    <w:rsid w:val="005A022E"/>
    <w:rsid w:val="005A0805"/>
    <w:rsid w:val="005A15A0"/>
    <w:rsid w:val="005A1A78"/>
    <w:rsid w:val="005A1C4E"/>
    <w:rsid w:val="005A1E9D"/>
    <w:rsid w:val="005A3366"/>
    <w:rsid w:val="005A38AC"/>
    <w:rsid w:val="005A39DE"/>
    <w:rsid w:val="005A3E46"/>
    <w:rsid w:val="005A4024"/>
    <w:rsid w:val="005A402E"/>
    <w:rsid w:val="005A4578"/>
    <w:rsid w:val="005A459B"/>
    <w:rsid w:val="005A482A"/>
    <w:rsid w:val="005A4DB0"/>
    <w:rsid w:val="005A5435"/>
    <w:rsid w:val="005A54CF"/>
    <w:rsid w:val="005A579C"/>
    <w:rsid w:val="005A5919"/>
    <w:rsid w:val="005A62C6"/>
    <w:rsid w:val="005A6438"/>
    <w:rsid w:val="005A647B"/>
    <w:rsid w:val="005A6DE1"/>
    <w:rsid w:val="005A6F2A"/>
    <w:rsid w:val="005A71CB"/>
    <w:rsid w:val="005A75C8"/>
    <w:rsid w:val="005A75FC"/>
    <w:rsid w:val="005A7BF0"/>
    <w:rsid w:val="005B0655"/>
    <w:rsid w:val="005B0833"/>
    <w:rsid w:val="005B0AE8"/>
    <w:rsid w:val="005B0FE4"/>
    <w:rsid w:val="005B1029"/>
    <w:rsid w:val="005B1BAD"/>
    <w:rsid w:val="005B1BCE"/>
    <w:rsid w:val="005B1C9F"/>
    <w:rsid w:val="005B1F6E"/>
    <w:rsid w:val="005B2318"/>
    <w:rsid w:val="005B2726"/>
    <w:rsid w:val="005B2999"/>
    <w:rsid w:val="005B3314"/>
    <w:rsid w:val="005B3452"/>
    <w:rsid w:val="005B3457"/>
    <w:rsid w:val="005B34A3"/>
    <w:rsid w:val="005B3974"/>
    <w:rsid w:val="005B3B3B"/>
    <w:rsid w:val="005B3BCA"/>
    <w:rsid w:val="005B3CC2"/>
    <w:rsid w:val="005B3FDD"/>
    <w:rsid w:val="005B41DE"/>
    <w:rsid w:val="005B4AF4"/>
    <w:rsid w:val="005B4B46"/>
    <w:rsid w:val="005B4CD3"/>
    <w:rsid w:val="005B517E"/>
    <w:rsid w:val="005B52B3"/>
    <w:rsid w:val="005B5483"/>
    <w:rsid w:val="005B62FF"/>
    <w:rsid w:val="005B71C2"/>
    <w:rsid w:val="005B7411"/>
    <w:rsid w:val="005B7962"/>
    <w:rsid w:val="005B7B80"/>
    <w:rsid w:val="005B7BE0"/>
    <w:rsid w:val="005C00D4"/>
    <w:rsid w:val="005C0246"/>
    <w:rsid w:val="005C02EF"/>
    <w:rsid w:val="005C0A9D"/>
    <w:rsid w:val="005C0CAA"/>
    <w:rsid w:val="005C0D8C"/>
    <w:rsid w:val="005C13A0"/>
    <w:rsid w:val="005C20F2"/>
    <w:rsid w:val="005C271F"/>
    <w:rsid w:val="005C2733"/>
    <w:rsid w:val="005C2995"/>
    <w:rsid w:val="005C2CA3"/>
    <w:rsid w:val="005C2D5B"/>
    <w:rsid w:val="005C2DA9"/>
    <w:rsid w:val="005C3757"/>
    <w:rsid w:val="005C3B72"/>
    <w:rsid w:val="005C3D29"/>
    <w:rsid w:val="005C3E79"/>
    <w:rsid w:val="005C4176"/>
    <w:rsid w:val="005C45EF"/>
    <w:rsid w:val="005C472F"/>
    <w:rsid w:val="005C49AE"/>
    <w:rsid w:val="005C49DD"/>
    <w:rsid w:val="005C4E62"/>
    <w:rsid w:val="005C5060"/>
    <w:rsid w:val="005C5C34"/>
    <w:rsid w:val="005C6339"/>
    <w:rsid w:val="005C6839"/>
    <w:rsid w:val="005C6E43"/>
    <w:rsid w:val="005C71BC"/>
    <w:rsid w:val="005C7F9E"/>
    <w:rsid w:val="005C7FAD"/>
    <w:rsid w:val="005D02D9"/>
    <w:rsid w:val="005D0750"/>
    <w:rsid w:val="005D08C0"/>
    <w:rsid w:val="005D0DD4"/>
    <w:rsid w:val="005D1097"/>
    <w:rsid w:val="005D11F2"/>
    <w:rsid w:val="005D1F3E"/>
    <w:rsid w:val="005D2013"/>
    <w:rsid w:val="005D2233"/>
    <w:rsid w:val="005D255A"/>
    <w:rsid w:val="005D2F30"/>
    <w:rsid w:val="005D4114"/>
    <w:rsid w:val="005D42B6"/>
    <w:rsid w:val="005D43C1"/>
    <w:rsid w:val="005D4BEE"/>
    <w:rsid w:val="005D5AD9"/>
    <w:rsid w:val="005D5C55"/>
    <w:rsid w:val="005D64E3"/>
    <w:rsid w:val="005D674A"/>
    <w:rsid w:val="005D6BFA"/>
    <w:rsid w:val="005D741D"/>
    <w:rsid w:val="005D78ED"/>
    <w:rsid w:val="005D7FD1"/>
    <w:rsid w:val="005E0071"/>
    <w:rsid w:val="005E0A10"/>
    <w:rsid w:val="005E0AFE"/>
    <w:rsid w:val="005E0EB1"/>
    <w:rsid w:val="005E1185"/>
    <w:rsid w:val="005E19F2"/>
    <w:rsid w:val="005E1A78"/>
    <w:rsid w:val="005E1D47"/>
    <w:rsid w:val="005E2202"/>
    <w:rsid w:val="005E2369"/>
    <w:rsid w:val="005E2441"/>
    <w:rsid w:val="005E270D"/>
    <w:rsid w:val="005E333C"/>
    <w:rsid w:val="005E34E2"/>
    <w:rsid w:val="005E3D0B"/>
    <w:rsid w:val="005E3E84"/>
    <w:rsid w:val="005E43DB"/>
    <w:rsid w:val="005E45B3"/>
    <w:rsid w:val="005E4F57"/>
    <w:rsid w:val="005E50EB"/>
    <w:rsid w:val="005E55F1"/>
    <w:rsid w:val="005E56DD"/>
    <w:rsid w:val="005E5E41"/>
    <w:rsid w:val="005E6303"/>
    <w:rsid w:val="005E6F07"/>
    <w:rsid w:val="005E706B"/>
    <w:rsid w:val="005E7308"/>
    <w:rsid w:val="005E736B"/>
    <w:rsid w:val="005E7B37"/>
    <w:rsid w:val="005E7D67"/>
    <w:rsid w:val="005E7D6D"/>
    <w:rsid w:val="005F0242"/>
    <w:rsid w:val="005F02AA"/>
    <w:rsid w:val="005F02FB"/>
    <w:rsid w:val="005F0658"/>
    <w:rsid w:val="005F06B2"/>
    <w:rsid w:val="005F085E"/>
    <w:rsid w:val="005F0EEA"/>
    <w:rsid w:val="005F11FE"/>
    <w:rsid w:val="005F129E"/>
    <w:rsid w:val="005F1D3C"/>
    <w:rsid w:val="005F2A2E"/>
    <w:rsid w:val="005F2C80"/>
    <w:rsid w:val="005F374A"/>
    <w:rsid w:val="005F3A6D"/>
    <w:rsid w:val="005F3B5D"/>
    <w:rsid w:val="005F3C41"/>
    <w:rsid w:val="005F4C73"/>
    <w:rsid w:val="005F4D59"/>
    <w:rsid w:val="005F4FB5"/>
    <w:rsid w:val="005F608F"/>
    <w:rsid w:val="005F699F"/>
    <w:rsid w:val="005F6BB7"/>
    <w:rsid w:val="005F6D63"/>
    <w:rsid w:val="005F7367"/>
    <w:rsid w:val="005F7399"/>
    <w:rsid w:val="005F7C76"/>
    <w:rsid w:val="006000A5"/>
    <w:rsid w:val="006001B3"/>
    <w:rsid w:val="006001CF"/>
    <w:rsid w:val="0060043F"/>
    <w:rsid w:val="00600A31"/>
    <w:rsid w:val="00600CFF"/>
    <w:rsid w:val="0060125C"/>
    <w:rsid w:val="00601358"/>
    <w:rsid w:val="00601361"/>
    <w:rsid w:val="00601579"/>
    <w:rsid w:val="0060176F"/>
    <w:rsid w:val="00601AAC"/>
    <w:rsid w:val="00601D19"/>
    <w:rsid w:val="0060221B"/>
    <w:rsid w:val="00602594"/>
    <w:rsid w:val="006034DC"/>
    <w:rsid w:val="00603802"/>
    <w:rsid w:val="00603829"/>
    <w:rsid w:val="006039EA"/>
    <w:rsid w:val="00603BCD"/>
    <w:rsid w:val="00604E74"/>
    <w:rsid w:val="00605220"/>
    <w:rsid w:val="00606C42"/>
    <w:rsid w:val="00606F12"/>
    <w:rsid w:val="0060708F"/>
    <w:rsid w:val="0060716C"/>
    <w:rsid w:val="006074E6"/>
    <w:rsid w:val="00607555"/>
    <w:rsid w:val="00607C3F"/>
    <w:rsid w:val="006107C1"/>
    <w:rsid w:val="00610D5F"/>
    <w:rsid w:val="00611534"/>
    <w:rsid w:val="00611FC3"/>
    <w:rsid w:val="00612AD4"/>
    <w:rsid w:val="00612EF8"/>
    <w:rsid w:val="006135C6"/>
    <w:rsid w:val="0061360A"/>
    <w:rsid w:val="006138FB"/>
    <w:rsid w:val="00613C04"/>
    <w:rsid w:val="00613E7B"/>
    <w:rsid w:val="00615CC3"/>
    <w:rsid w:val="006163A3"/>
    <w:rsid w:val="00616756"/>
    <w:rsid w:val="006167E4"/>
    <w:rsid w:val="006169C6"/>
    <w:rsid w:val="00616DD0"/>
    <w:rsid w:val="006172A4"/>
    <w:rsid w:val="006173C3"/>
    <w:rsid w:val="0062084A"/>
    <w:rsid w:val="00620994"/>
    <w:rsid w:val="006209B7"/>
    <w:rsid w:val="00620CE1"/>
    <w:rsid w:val="0062106E"/>
    <w:rsid w:val="00621337"/>
    <w:rsid w:val="00621353"/>
    <w:rsid w:val="00621531"/>
    <w:rsid w:val="006217A9"/>
    <w:rsid w:val="00621E60"/>
    <w:rsid w:val="00622510"/>
    <w:rsid w:val="006234D3"/>
    <w:rsid w:val="00623C2B"/>
    <w:rsid w:val="00623DB7"/>
    <w:rsid w:val="00623EFF"/>
    <w:rsid w:val="006244A3"/>
    <w:rsid w:val="00624809"/>
    <w:rsid w:val="0062483C"/>
    <w:rsid w:val="00624B0D"/>
    <w:rsid w:val="00625075"/>
    <w:rsid w:val="00625288"/>
    <w:rsid w:val="006256E1"/>
    <w:rsid w:val="00625D6A"/>
    <w:rsid w:val="006263F9"/>
    <w:rsid w:val="00626497"/>
    <w:rsid w:val="00626BA2"/>
    <w:rsid w:val="00627F0B"/>
    <w:rsid w:val="006303DA"/>
    <w:rsid w:val="006304F1"/>
    <w:rsid w:val="00630C88"/>
    <w:rsid w:val="006324CC"/>
    <w:rsid w:val="0063264E"/>
    <w:rsid w:val="006328B6"/>
    <w:rsid w:val="00633136"/>
    <w:rsid w:val="00633195"/>
    <w:rsid w:val="00633402"/>
    <w:rsid w:val="0063343E"/>
    <w:rsid w:val="006335E2"/>
    <w:rsid w:val="00633FEE"/>
    <w:rsid w:val="006345FE"/>
    <w:rsid w:val="006349CB"/>
    <w:rsid w:val="00634BDA"/>
    <w:rsid w:val="00634F30"/>
    <w:rsid w:val="00635335"/>
    <w:rsid w:val="00635376"/>
    <w:rsid w:val="00635449"/>
    <w:rsid w:val="0063558A"/>
    <w:rsid w:val="00635985"/>
    <w:rsid w:val="006360FF"/>
    <w:rsid w:val="00636283"/>
    <w:rsid w:val="0063654B"/>
    <w:rsid w:val="0063699C"/>
    <w:rsid w:val="00636DF5"/>
    <w:rsid w:val="006374A0"/>
    <w:rsid w:val="00637889"/>
    <w:rsid w:val="00637A03"/>
    <w:rsid w:val="00637C9D"/>
    <w:rsid w:val="00640042"/>
    <w:rsid w:val="00640BF2"/>
    <w:rsid w:val="006412AF"/>
    <w:rsid w:val="0064154B"/>
    <w:rsid w:val="006418EB"/>
    <w:rsid w:val="00641E4E"/>
    <w:rsid w:val="0064210C"/>
    <w:rsid w:val="00642768"/>
    <w:rsid w:val="006434EC"/>
    <w:rsid w:val="0064373B"/>
    <w:rsid w:val="00643F46"/>
    <w:rsid w:val="00643FCE"/>
    <w:rsid w:val="00644304"/>
    <w:rsid w:val="006444A7"/>
    <w:rsid w:val="00644E20"/>
    <w:rsid w:val="00644FC2"/>
    <w:rsid w:val="00645AC6"/>
    <w:rsid w:val="00645B44"/>
    <w:rsid w:val="00645BAC"/>
    <w:rsid w:val="00645F33"/>
    <w:rsid w:val="00646028"/>
    <w:rsid w:val="006464E6"/>
    <w:rsid w:val="00646BBA"/>
    <w:rsid w:val="00646F4E"/>
    <w:rsid w:val="006471CD"/>
    <w:rsid w:val="00647A38"/>
    <w:rsid w:val="00647B0D"/>
    <w:rsid w:val="00650055"/>
    <w:rsid w:val="00650E4F"/>
    <w:rsid w:val="00651051"/>
    <w:rsid w:val="0065162B"/>
    <w:rsid w:val="006519FF"/>
    <w:rsid w:val="00651AA6"/>
    <w:rsid w:val="00651CE3"/>
    <w:rsid w:val="00652028"/>
    <w:rsid w:val="00652578"/>
    <w:rsid w:val="006528E5"/>
    <w:rsid w:val="00652936"/>
    <w:rsid w:val="00652A17"/>
    <w:rsid w:val="00652B98"/>
    <w:rsid w:val="00652BBF"/>
    <w:rsid w:val="00653509"/>
    <w:rsid w:val="00653FEC"/>
    <w:rsid w:val="006549AF"/>
    <w:rsid w:val="00654B64"/>
    <w:rsid w:val="00654FDC"/>
    <w:rsid w:val="0065509E"/>
    <w:rsid w:val="00655214"/>
    <w:rsid w:val="006553A0"/>
    <w:rsid w:val="0065558B"/>
    <w:rsid w:val="006555EE"/>
    <w:rsid w:val="00655A4D"/>
    <w:rsid w:val="006562AD"/>
    <w:rsid w:val="006569E7"/>
    <w:rsid w:val="006569F3"/>
    <w:rsid w:val="00656D61"/>
    <w:rsid w:val="00656D86"/>
    <w:rsid w:val="00656EA9"/>
    <w:rsid w:val="00656FB7"/>
    <w:rsid w:val="006571C5"/>
    <w:rsid w:val="0065736D"/>
    <w:rsid w:val="006575F4"/>
    <w:rsid w:val="00657856"/>
    <w:rsid w:val="00657D2C"/>
    <w:rsid w:val="00657F82"/>
    <w:rsid w:val="0066036F"/>
    <w:rsid w:val="0066053E"/>
    <w:rsid w:val="0066150B"/>
    <w:rsid w:val="0066182B"/>
    <w:rsid w:val="0066192A"/>
    <w:rsid w:val="006619A8"/>
    <w:rsid w:val="00662559"/>
    <w:rsid w:val="00662A5F"/>
    <w:rsid w:val="00663DE1"/>
    <w:rsid w:val="006645C8"/>
    <w:rsid w:val="00664DF0"/>
    <w:rsid w:val="006656CD"/>
    <w:rsid w:val="00665878"/>
    <w:rsid w:val="00665C0C"/>
    <w:rsid w:val="00665CBB"/>
    <w:rsid w:val="00665FFB"/>
    <w:rsid w:val="00666652"/>
    <w:rsid w:val="0066671A"/>
    <w:rsid w:val="0066676F"/>
    <w:rsid w:val="00666F16"/>
    <w:rsid w:val="00666F83"/>
    <w:rsid w:val="0066704F"/>
    <w:rsid w:val="006679AC"/>
    <w:rsid w:val="006703DF"/>
    <w:rsid w:val="00670459"/>
    <w:rsid w:val="006709B5"/>
    <w:rsid w:val="00671172"/>
    <w:rsid w:val="006711D1"/>
    <w:rsid w:val="00671443"/>
    <w:rsid w:val="00672465"/>
    <w:rsid w:val="00672BAE"/>
    <w:rsid w:val="00673126"/>
    <w:rsid w:val="0067376B"/>
    <w:rsid w:val="00673857"/>
    <w:rsid w:val="0067404C"/>
    <w:rsid w:val="00674109"/>
    <w:rsid w:val="006745DF"/>
    <w:rsid w:val="00674772"/>
    <w:rsid w:val="00675490"/>
    <w:rsid w:val="00675779"/>
    <w:rsid w:val="0067589B"/>
    <w:rsid w:val="00675C8D"/>
    <w:rsid w:val="00676721"/>
    <w:rsid w:val="0067676E"/>
    <w:rsid w:val="00676E68"/>
    <w:rsid w:val="00677A40"/>
    <w:rsid w:val="00677CB1"/>
    <w:rsid w:val="00677CBE"/>
    <w:rsid w:val="00677CD1"/>
    <w:rsid w:val="0068059A"/>
    <w:rsid w:val="006805E1"/>
    <w:rsid w:val="006808CB"/>
    <w:rsid w:val="00680E36"/>
    <w:rsid w:val="0068141C"/>
    <w:rsid w:val="00681CB1"/>
    <w:rsid w:val="00682425"/>
    <w:rsid w:val="00683372"/>
    <w:rsid w:val="00683740"/>
    <w:rsid w:val="0068386D"/>
    <w:rsid w:val="0068387A"/>
    <w:rsid w:val="00683D0F"/>
    <w:rsid w:val="00683D74"/>
    <w:rsid w:val="00683F6E"/>
    <w:rsid w:val="006841F0"/>
    <w:rsid w:val="00684687"/>
    <w:rsid w:val="00684849"/>
    <w:rsid w:val="00684B60"/>
    <w:rsid w:val="00684D17"/>
    <w:rsid w:val="00684F2F"/>
    <w:rsid w:val="0068528B"/>
    <w:rsid w:val="00685569"/>
    <w:rsid w:val="00685ADB"/>
    <w:rsid w:val="00685B6A"/>
    <w:rsid w:val="00685E51"/>
    <w:rsid w:val="0068670A"/>
    <w:rsid w:val="006869BA"/>
    <w:rsid w:val="00686ED5"/>
    <w:rsid w:val="006873E2"/>
    <w:rsid w:val="006878A9"/>
    <w:rsid w:val="00687C1D"/>
    <w:rsid w:val="00687DAB"/>
    <w:rsid w:val="00690DBE"/>
    <w:rsid w:val="00690DC1"/>
    <w:rsid w:val="00691372"/>
    <w:rsid w:val="00691660"/>
    <w:rsid w:val="006917A0"/>
    <w:rsid w:val="00691A52"/>
    <w:rsid w:val="0069218D"/>
    <w:rsid w:val="00692A5B"/>
    <w:rsid w:val="00692D7C"/>
    <w:rsid w:val="00692D8B"/>
    <w:rsid w:val="0069364D"/>
    <w:rsid w:val="00693AAD"/>
    <w:rsid w:val="00694353"/>
    <w:rsid w:val="00694598"/>
    <w:rsid w:val="006946CE"/>
    <w:rsid w:val="00694727"/>
    <w:rsid w:val="00694985"/>
    <w:rsid w:val="00694A50"/>
    <w:rsid w:val="00694D26"/>
    <w:rsid w:val="00694E47"/>
    <w:rsid w:val="00695094"/>
    <w:rsid w:val="006955D2"/>
    <w:rsid w:val="0069589B"/>
    <w:rsid w:val="00695956"/>
    <w:rsid w:val="006969F0"/>
    <w:rsid w:val="00696B45"/>
    <w:rsid w:val="00696D27"/>
    <w:rsid w:val="00696D6A"/>
    <w:rsid w:val="006978D9"/>
    <w:rsid w:val="00697DBF"/>
    <w:rsid w:val="006A020E"/>
    <w:rsid w:val="006A044A"/>
    <w:rsid w:val="006A0C31"/>
    <w:rsid w:val="006A105C"/>
    <w:rsid w:val="006A15B6"/>
    <w:rsid w:val="006A15E8"/>
    <w:rsid w:val="006A1F68"/>
    <w:rsid w:val="006A22F1"/>
    <w:rsid w:val="006A27BF"/>
    <w:rsid w:val="006A2ABD"/>
    <w:rsid w:val="006A32F1"/>
    <w:rsid w:val="006A35EB"/>
    <w:rsid w:val="006A468F"/>
    <w:rsid w:val="006A485D"/>
    <w:rsid w:val="006A4A6D"/>
    <w:rsid w:val="006A4AD2"/>
    <w:rsid w:val="006A4DEB"/>
    <w:rsid w:val="006A50DE"/>
    <w:rsid w:val="006A5BB3"/>
    <w:rsid w:val="006A5FC9"/>
    <w:rsid w:val="006A5FE1"/>
    <w:rsid w:val="006A5FEF"/>
    <w:rsid w:val="006A6A6F"/>
    <w:rsid w:val="006A6AAE"/>
    <w:rsid w:val="006A7B71"/>
    <w:rsid w:val="006A7F46"/>
    <w:rsid w:val="006B00AF"/>
    <w:rsid w:val="006B0170"/>
    <w:rsid w:val="006B0515"/>
    <w:rsid w:val="006B0D67"/>
    <w:rsid w:val="006B1618"/>
    <w:rsid w:val="006B193D"/>
    <w:rsid w:val="006B1CF3"/>
    <w:rsid w:val="006B239C"/>
    <w:rsid w:val="006B30C0"/>
    <w:rsid w:val="006B30F1"/>
    <w:rsid w:val="006B3B33"/>
    <w:rsid w:val="006B3B7A"/>
    <w:rsid w:val="006B412B"/>
    <w:rsid w:val="006B4925"/>
    <w:rsid w:val="006B4BAB"/>
    <w:rsid w:val="006B4EED"/>
    <w:rsid w:val="006B56B7"/>
    <w:rsid w:val="006B59D0"/>
    <w:rsid w:val="006B626E"/>
    <w:rsid w:val="006B6586"/>
    <w:rsid w:val="006B692D"/>
    <w:rsid w:val="006B78B8"/>
    <w:rsid w:val="006B7BF9"/>
    <w:rsid w:val="006C01DB"/>
    <w:rsid w:val="006C066E"/>
    <w:rsid w:val="006C07DB"/>
    <w:rsid w:val="006C0856"/>
    <w:rsid w:val="006C0C8D"/>
    <w:rsid w:val="006C1049"/>
    <w:rsid w:val="006C120E"/>
    <w:rsid w:val="006C20D6"/>
    <w:rsid w:val="006C292A"/>
    <w:rsid w:val="006C2A31"/>
    <w:rsid w:val="006C2C3C"/>
    <w:rsid w:val="006C3100"/>
    <w:rsid w:val="006C349C"/>
    <w:rsid w:val="006C34C6"/>
    <w:rsid w:val="006C3D3F"/>
    <w:rsid w:val="006C40DE"/>
    <w:rsid w:val="006C4489"/>
    <w:rsid w:val="006C5254"/>
    <w:rsid w:val="006C54B9"/>
    <w:rsid w:val="006C56B6"/>
    <w:rsid w:val="006C5AA2"/>
    <w:rsid w:val="006C6A88"/>
    <w:rsid w:val="006C6D23"/>
    <w:rsid w:val="006C6D54"/>
    <w:rsid w:val="006C6F04"/>
    <w:rsid w:val="006D01BF"/>
    <w:rsid w:val="006D01D2"/>
    <w:rsid w:val="006D102E"/>
    <w:rsid w:val="006D1254"/>
    <w:rsid w:val="006D1974"/>
    <w:rsid w:val="006D1C38"/>
    <w:rsid w:val="006D2654"/>
    <w:rsid w:val="006D3317"/>
    <w:rsid w:val="006D36AE"/>
    <w:rsid w:val="006D3A49"/>
    <w:rsid w:val="006D4372"/>
    <w:rsid w:val="006D482C"/>
    <w:rsid w:val="006D48AE"/>
    <w:rsid w:val="006D506B"/>
    <w:rsid w:val="006D51A0"/>
    <w:rsid w:val="006D5432"/>
    <w:rsid w:val="006D56B4"/>
    <w:rsid w:val="006D5F0E"/>
    <w:rsid w:val="006D65BD"/>
    <w:rsid w:val="006D6EF3"/>
    <w:rsid w:val="006D6FF1"/>
    <w:rsid w:val="006D7581"/>
    <w:rsid w:val="006D7A33"/>
    <w:rsid w:val="006D7BDD"/>
    <w:rsid w:val="006D7DDC"/>
    <w:rsid w:val="006D7EC8"/>
    <w:rsid w:val="006E0721"/>
    <w:rsid w:val="006E0A6D"/>
    <w:rsid w:val="006E0B7E"/>
    <w:rsid w:val="006E0BCA"/>
    <w:rsid w:val="006E223E"/>
    <w:rsid w:val="006E2272"/>
    <w:rsid w:val="006E2348"/>
    <w:rsid w:val="006E280D"/>
    <w:rsid w:val="006E2982"/>
    <w:rsid w:val="006E2D74"/>
    <w:rsid w:val="006E2E4F"/>
    <w:rsid w:val="006E3401"/>
    <w:rsid w:val="006E37C5"/>
    <w:rsid w:val="006E382F"/>
    <w:rsid w:val="006E3A21"/>
    <w:rsid w:val="006E453E"/>
    <w:rsid w:val="006E4949"/>
    <w:rsid w:val="006E4C8F"/>
    <w:rsid w:val="006E5041"/>
    <w:rsid w:val="006E5A31"/>
    <w:rsid w:val="006E5FD6"/>
    <w:rsid w:val="006E7385"/>
    <w:rsid w:val="006E798E"/>
    <w:rsid w:val="006E7BC8"/>
    <w:rsid w:val="006F01BA"/>
    <w:rsid w:val="006F02F5"/>
    <w:rsid w:val="006F0618"/>
    <w:rsid w:val="006F0923"/>
    <w:rsid w:val="006F0D05"/>
    <w:rsid w:val="006F0D91"/>
    <w:rsid w:val="006F0EEB"/>
    <w:rsid w:val="006F16B7"/>
    <w:rsid w:val="006F23C3"/>
    <w:rsid w:val="006F29CF"/>
    <w:rsid w:val="006F3214"/>
    <w:rsid w:val="006F347F"/>
    <w:rsid w:val="006F35B4"/>
    <w:rsid w:val="006F3937"/>
    <w:rsid w:val="006F3D74"/>
    <w:rsid w:val="006F4543"/>
    <w:rsid w:val="006F47D4"/>
    <w:rsid w:val="006F49A7"/>
    <w:rsid w:val="006F4A46"/>
    <w:rsid w:val="006F57A8"/>
    <w:rsid w:val="006F5911"/>
    <w:rsid w:val="006F5A4A"/>
    <w:rsid w:val="006F6041"/>
    <w:rsid w:val="006F61AE"/>
    <w:rsid w:val="006F6294"/>
    <w:rsid w:val="006F62A6"/>
    <w:rsid w:val="006F6457"/>
    <w:rsid w:val="006F6660"/>
    <w:rsid w:val="006F6D45"/>
    <w:rsid w:val="006F6D7E"/>
    <w:rsid w:val="006F7025"/>
    <w:rsid w:val="006F7384"/>
    <w:rsid w:val="0070021E"/>
    <w:rsid w:val="00700D4B"/>
    <w:rsid w:val="00701032"/>
    <w:rsid w:val="00701827"/>
    <w:rsid w:val="00701960"/>
    <w:rsid w:val="00701A2E"/>
    <w:rsid w:val="00701F1B"/>
    <w:rsid w:val="00702497"/>
    <w:rsid w:val="00702E92"/>
    <w:rsid w:val="00703103"/>
    <w:rsid w:val="00703458"/>
    <w:rsid w:val="007038AD"/>
    <w:rsid w:val="00703964"/>
    <w:rsid w:val="007041EF"/>
    <w:rsid w:val="00704266"/>
    <w:rsid w:val="007045FD"/>
    <w:rsid w:val="0070460A"/>
    <w:rsid w:val="0070501C"/>
    <w:rsid w:val="00705340"/>
    <w:rsid w:val="00705C86"/>
    <w:rsid w:val="00705CF9"/>
    <w:rsid w:val="00705EA4"/>
    <w:rsid w:val="00706A55"/>
    <w:rsid w:val="007078B3"/>
    <w:rsid w:val="00707CE1"/>
    <w:rsid w:val="007102C8"/>
    <w:rsid w:val="0071076D"/>
    <w:rsid w:val="00710980"/>
    <w:rsid w:val="00710E47"/>
    <w:rsid w:val="0071116B"/>
    <w:rsid w:val="007112D2"/>
    <w:rsid w:val="007116F2"/>
    <w:rsid w:val="0071199C"/>
    <w:rsid w:val="00711D53"/>
    <w:rsid w:val="00711F7A"/>
    <w:rsid w:val="0071211E"/>
    <w:rsid w:val="00712211"/>
    <w:rsid w:val="00712A99"/>
    <w:rsid w:val="007131D6"/>
    <w:rsid w:val="00713858"/>
    <w:rsid w:val="00713CFD"/>
    <w:rsid w:val="00713FE1"/>
    <w:rsid w:val="00714283"/>
    <w:rsid w:val="00714462"/>
    <w:rsid w:val="0071483A"/>
    <w:rsid w:val="00714991"/>
    <w:rsid w:val="00714F4F"/>
    <w:rsid w:val="00715014"/>
    <w:rsid w:val="00715D95"/>
    <w:rsid w:val="00715F81"/>
    <w:rsid w:val="007162F2"/>
    <w:rsid w:val="00716316"/>
    <w:rsid w:val="00716EC7"/>
    <w:rsid w:val="00717112"/>
    <w:rsid w:val="00717150"/>
    <w:rsid w:val="007178EE"/>
    <w:rsid w:val="007216D0"/>
    <w:rsid w:val="007218F9"/>
    <w:rsid w:val="00721C3C"/>
    <w:rsid w:val="00721DC5"/>
    <w:rsid w:val="00722034"/>
    <w:rsid w:val="00722CDB"/>
    <w:rsid w:val="00723139"/>
    <w:rsid w:val="007231D6"/>
    <w:rsid w:val="00723CE9"/>
    <w:rsid w:val="00723DE4"/>
    <w:rsid w:val="00723E2E"/>
    <w:rsid w:val="00724028"/>
    <w:rsid w:val="00724296"/>
    <w:rsid w:val="00724395"/>
    <w:rsid w:val="00724434"/>
    <w:rsid w:val="00724817"/>
    <w:rsid w:val="00725018"/>
    <w:rsid w:val="00725826"/>
    <w:rsid w:val="00725DA1"/>
    <w:rsid w:val="0072601D"/>
    <w:rsid w:val="007260A5"/>
    <w:rsid w:val="007260F8"/>
    <w:rsid w:val="00726FF8"/>
    <w:rsid w:val="0072729D"/>
    <w:rsid w:val="007279E0"/>
    <w:rsid w:val="00727E1D"/>
    <w:rsid w:val="007305D8"/>
    <w:rsid w:val="00730626"/>
    <w:rsid w:val="00730ED1"/>
    <w:rsid w:val="00731083"/>
    <w:rsid w:val="00732243"/>
    <w:rsid w:val="0073228D"/>
    <w:rsid w:val="007324C6"/>
    <w:rsid w:val="00732AB2"/>
    <w:rsid w:val="00732B60"/>
    <w:rsid w:val="00733744"/>
    <w:rsid w:val="00733D80"/>
    <w:rsid w:val="00733ECB"/>
    <w:rsid w:val="00734046"/>
    <w:rsid w:val="00734532"/>
    <w:rsid w:val="007349BA"/>
    <w:rsid w:val="00735ACB"/>
    <w:rsid w:val="00735B37"/>
    <w:rsid w:val="00735DA8"/>
    <w:rsid w:val="00735F8E"/>
    <w:rsid w:val="00736679"/>
    <w:rsid w:val="007366DD"/>
    <w:rsid w:val="007369DF"/>
    <w:rsid w:val="00736ABC"/>
    <w:rsid w:val="00736AC1"/>
    <w:rsid w:val="00736F51"/>
    <w:rsid w:val="00737336"/>
    <w:rsid w:val="007373F3"/>
    <w:rsid w:val="00740302"/>
    <w:rsid w:val="0074079A"/>
    <w:rsid w:val="007408DE"/>
    <w:rsid w:val="00740A0D"/>
    <w:rsid w:val="00740CC3"/>
    <w:rsid w:val="00740D6A"/>
    <w:rsid w:val="00740D73"/>
    <w:rsid w:val="00740D91"/>
    <w:rsid w:val="007410EB"/>
    <w:rsid w:val="0074133D"/>
    <w:rsid w:val="00741D00"/>
    <w:rsid w:val="00742718"/>
    <w:rsid w:val="00742FE2"/>
    <w:rsid w:val="007432D3"/>
    <w:rsid w:val="00743328"/>
    <w:rsid w:val="0074338A"/>
    <w:rsid w:val="00743F15"/>
    <w:rsid w:val="007443C6"/>
    <w:rsid w:val="007448A7"/>
    <w:rsid w:val="0074491D"/>
    <w:rsid w:val="00744F35"/>
    <w:rsid w:val="0074503C"/>
    <w:rsid w:val="00745976"/>
    <w:rsid w:val="00745A00"/>
    <w:rsid w:val="00745CE9"/>
    <w:rsid w:val="007462B3"/>
    <w:rsid w:val="00746728"/>
    <w:rsid w:val="00746A65"/>
    <w:rsid w:val="007501AC"/>
    <w:rsid w:val="00750B04"/>
    <w:rsid w:val="00750CD0"/>
    <w:rsid w:val="0075132E"/>
    <w:rsid w:val="007517D3"/>
    <w:rsid w:val="007522A1"/>
    <w:rsid w:val="007523B6"/>
    <w:rsid w:val="00752795"/>
    <w:rsid w:val="00753193"/>
    <w:rsid w:val="007533FB"/>
    <w:rsid w:val="007534A6"/>
    <w:rsid w:val="00754103"/>
    <w:rsid w:val="0075439D"/>
    <w:rsid w:val="00754556"/>
    <w:rsid w:val="00754579"/>
    <w:rsid w:val="00754B2A"/>
    <w:rsid w:val="00754FE1"/>
    <w:rsid w:val="0075545E"/>
    <w:rsid w:val="00755C20"/>
    <w:rsid w:val="00755E9C"/>
    <w:rsid w:val="00756606"/>
    <w:rsid w:val="00756954"/>
    <w:rsid w:val="00756C35"/>
    <w:rsid w:val="00756E55"/>
    <w:rsid w:val="00756F88"/>
    <w:rsid w:val="00756FC4"/>
    <w:rsid w:val="007607E8"/>
    <w:rsid w:val="0076160B"/>
    <w:rsid w:val="007627E2"/>
    <w:rsid w:val="00762AB6"/>
    <w:rsid w:val="00762AE5"/>
    <w:rsid w:val="00762F98"/>
    <w:rsid w:val="0076303E"/>
    <w:rsid w:val="007632C9"/>
    <w:rsid w:val="00763972"/>
    <w:rsid w:val="00763B80"/>
    <w:rsid w:val="00763E86"/>
    <w:rsid w:val="0076418F"/>
    <w:rsid w:val="00764716"/>
    <w:rsid w:val="007647A8"/>
    <w:rsid w:val="00764B2F"/>
    <w:rsid w:val="00764EA4"/>
    <w:rsid w:val="00764F77"/>
    <w:rsid w:val="00765414"/>
    <w:rsid w:val="00765D75"/>
    <w:rsid w:val="00765E08"/>
    <w:rsid w:val="0076618C"/>
    <w:rsid w:val="00767200"/>
    <w:rsid w:val="00767A1B"/>
    <w:rsid w:val="00770132"/>
    <w:rsid w:val="00770591"/>
    <w:rsid w:val="007706E0"/>
    <w:rsid w:val="00770910"/>
    <w:rsid w:val="0077129E"/>
    <w:rsid w:val="007713D6"/>
    <w:rsid w:val="00771889"/>
    <w:rsid w:val="00771B32"/>
    <w:rsid w:val="00771F6F"/>
    <w:rsid w:val="00772137"/>
    <w:rsid w:val="00772680"/>
    <w:rsid w:val="00772B5B"/>
    <w:rsid w:val="00772C75"/>
    <w:rsid w:val="00772D05"/>
    <w:rsid w:val="00772D25"/>
    <w:rsid w:val="00772DA0"/>
    <w:rsid w:val="00773191"/>
    <w:rsid w:val="007733CC"/>
    <w:rsid w:val="007738F8"/>
    <w:rsid w:val="00773ADA"/>
    <w:rsid w:val="00773B28"/>
    <w:rsid w:val="007744B8"/>
    <w:rsid w:val="007746F4"/>
    <w:rsid w:val="00774795"/>
    <w:rsid w:val="00774EA1"/>
    <w:rsid w:val="0077515A"/>
    <w:rsid w:val="00775440"/>
    <w:rsid w:val="007754B4"/>
    <w:rsid w:val="00775649"/>
    <w:rsid w:val="007759FD"/>
    <w:rsid w:val="00775A35"/>
    <w:rsid w:val="00775A77"/>
    <w:rsid w:val="00775C08"/>
    <w:rsid w:val="0077608E"/>
    <w:rsid w:val="0077628A"/>
    <w:rsid w:val="00776344"/>
    <w:rsid w:val="00776512"/>
    <w:rsid w:val="007770B4"/>
    <w:rsid w:val="0077746C"/>
    <w:rsid w:val="00777A1B"/>
    <w:rsid w:val="00777E6E"/>
    <w:rsid w:val="007804A4"/>
    <w:rsid w:val="00780A2B"/>
    <w:rsid w:val="00781269"/>
    <w:rsid w:val="00781810"/>
    <w:rsid w:val="007838E8"/>
    <w:rsid w:val="0078399F"/>
    <w:rsid w:val="00783A9C"/>
    <w:rsid w:val="00783BFE"/>
    <w:rsid w:val="00783FD8"/>
    <w:rsid w:val="007841BD"/>
    <w:rsid w:val="007842EE"/>
    <w:rsid w:val="00784754"/>
    <w:rsid w:val="00784943"/>
    <w:rsid w:val="00784964"/>
    <w:rsid w:val="00784FB3"/>
    <w:rsid w:val="00785667"/>
    <w:rsid w:val="00785A0B"/>
    <w:rsid w:val="00785B23"/>
    <w:rsid w:val="00787491"/>
    <w:rsid w:val="007879C1"/>
    <w:rsid w:val="00787A51"/>
    <w:rsid w:val="00787D06"/>
    <w:rsid w:val="00787D9B"/>
    <w:rsid w:val="00787E84"/>
    <w:rsid w:val="00787EEB"/>
    <w:rsid w:val="0079000C"/>
    <w:rsid w:val="00790556"/>
    <w:rsid w:val="00790C87"/>
    <w:rsid w:val="007911B2"/>
    <w:rsid w:val="00791291"/>
    <w:rsid w:val="0079168A"/>
    <w:rsid w:val="00792122"/>
    <w:rsid w:val="00793119"/>
    <w:rsid w:val="00793762"/>
    <w:rsid w:val="007938C6"/>
    <w:rsid w:val="00794226"/>
    <w:rsid w:val="007942CA"/>
    <w:rsid w:val="00794B7A"/>
    <w:rsid w:val="00794D84"/>
    <w:rsid w:val="00794E1E"/>
    <w:rsid w:val="00795089"/>
    <w:rsid w:val="00795408"/>
    <w:rsid w:val="00795771"/>
    <w:rsid w:val="007959FD"/>
    <w:rsid w:val="00795DA9"/>
    <w:rsid w:val="007975A6"/>
    <w:rsid w:val="00797E3B"/>
    <w:rsid w:val="007A0084"/>
    <w:rsid w:val="007A0F45"/>
    <w:rsid w:val="007A133B"/>
    <w:rsid w:val="007A14AE"/>
    <w:rsid w:val="007A15EF"/>
    <w:rsid w:val="007A1DF6"/>
    <w:rsid w:val="007A28DE"/>
    <w:rsid w:val="007A28F7"/>
    <w:rsid w:val="007A2965"/>
    <w:rsid w:val="007A2CEB"/>
    <w:rsid w:val="007A41CD"/>
    <w:rsid w:val="007A4599"/>
    <w:rsid w:val="007A4C5A"/>
    <w:rsid w:val="007A4D8D"/>
    <w:rsid w:val="007A4E08"/>
    <w:rsid w:val="007A5560"/>
    <w:rsid w:val="007A5FB2"/>
    <w:rsid w:val="007A609E"/>
    <w:rsid w:val="007A7074"/>
    <w:rsid w:val="007A785C"/>
    <w:rsid w:val="007A7A02"/>
    <w:rsid w:val="007B027B"/>
    <w:rsid w:val="007B042B"/>
    <w:rsid w:val="007B0780"/>
    <w:rsid w:val="007B0A63"/>
    <w:rsid w:val="007B0AEC"/>
    <w:rsid w:val="007B111C"/>
    <w:rsid w:val="007B157C"/>
    <w:rsid w:val="007B1B4D"/>
    <w:rsid w:val="007B1EA7"/>
    <w:rsid w:val="007B221B"/>
    <w:rsid w:val="007B23CD"/>
    <w:rsid w:val="007B23EB"/>
    <w:rsid w:val="007B24AF"/>
    <w:rsid w:val="007B26D6"/>
    <w:rsid w:val="007B273A"/>
    <w:rsid w:val="007B29CE"/>
    <w:rsid w:val="007B2AF0"/>
    <w:rsid w:val="007B345A"/>
    <w:rsid w:val="007B385B"/>
    <w:rsid w:val="007B4FFC"/>
    <w:rsid w:val="007B5AFD"/>
    <w:rsid w:val="007B5CBF"/>
    <w:rsid w:val="007B62A7"/>
    <w:rsid w:val="007B6526"/>
    <w:rsid w:val="007B65A6"/>
    <w:rsid w:val="007B68CE"/>
    <w:rsid w:val="007B69D6"/>
    <w:rsid w:val="007B6FF0"/>
    <w:rsid w:val="007B7F0F"/>
    <w:rsid w:val="007C013B"/>
    <w:rsid w:val="007C03D2"/>
    <w:rsid w:val="007C0D51"/>
    <w:rsid w:val="007C0FAF"/>
    <w:rsid w:val="007C16F5"/>
    <w:rsid w:val="007C203D"/>
    <w:rsid w:val="007C2300"/>
    <w:rsid w:val="007C2B44"/>
    <w:rsid w:val="007C33D6"/>
    <w:rsid w:val="007C38C5"/>
    <w:rsid w:val="007C3CE6"/>
    <w:rsid w:val="007C3F84"/>
    <w:rsid w:val="007C40CA"/>
    <w:rsid w:val="007C434F"/>
    <w:rsid w:val="007C49DB"/>
    <w:rsid w:val="007C4E22"/>
    <w:rsid w:val="007C562F"/>
    <w:rsid w:val="007C5E30"/>
    <w:rsid w:val="007C6083"/>
    <w:rsid w:val="007C6D9F"/>
    <w:rsid w:val="007C6E06"/>
    <w:rsid w:val="007C712F"/>
    <w:rsid w:val="007C7196"/>
    <w:rsid w:val="007C72D9"/>
    <w:rsid w:val="007C7665"/>
    <w:rsid w:val="007C7D0E"/>
    <w:rsid w:val="007C7E50"/>
    <w:rsid w:val="007D081D"/>
    <w:rsid w:val="007D083B"/>
    <w:rsid w:val="007D0C37"/>
    <w:rsid w:val="007D0E92"/>
    <w:rsid w:val="007D0FA7"/>
    <w:rsid w:val="007D137A"/>
    <w:rsid w:val="007D1949"/>
    <w:rsid w:val="007D1AB3"/>
    <w:rsid w:val="007D21D6"/>
    <w:rsid w:val="007D2280"/>
    <w:rsid w:val="007D270F"/>
    <w:rsid w:val="007D2E80"/>
    <w:rsid w:val="007D34E7"/>
    <w:rsid w:val="007D3850"/>
    <w:rsid w:val="007D3A94"/>
    <w:rsid w:val="007D3C88"/>
    <w:rsid w:val="007D3CCD"/>
    <w:rsid w:val="007D3E0F"/>
    <w:rsid w:val="007D4897"/>
    <w:rsid w:val="007D489C"/>
    <w:rsid w:val="007D4B2E"/>
    <w:rsid w:val="007D4E99"/>
    <w:rsid w:val="007D51B4"/>
    <w:rsid w:val="007D5360"/>
    <w:rsid w:val="007D5809"/>
    <w:rsid w:val="007D59D5"/>
    <w:rsid w:val="007D6458"/>
    <w:rsid w:val="007D69B5"/>
    <w:rsid w:val="007D6BFF"/>
    <w:rsid w:val="007D758D"/>
    <w:rsid w:val="007D76A6"/>
    <w:rsid w:val="007D7929"/>
    <w:rsid w:val="007D7AD9"/>
    <w:rsid w:val="007D7F82"/>
    <w:rsid w:val="007E0208"/>
    <w:rsid w:val="007E08F5"/>
    <w:rsid w:val="007E0B97"/>
    <w:rsid w:val="007E0D37"/>
    <w:rsid w:val="007E0E44"/>
    <w:rsid w:val="007E0F33"/>
    <w:rsid w:val="007E14E0"/>
    <w:rsid w:val="007E162E"/>
    <w:rsid w:val="007E16A4"/>
    <w:rsid w:val="007E18CE"/>
    <w:rsid w:val="007E190A"/>
    <w:rsid w:val="007E1B69"/>
    <w:rsid w:val="007E1D71"/>
    <w:rsid w:val="007E2186"/>
    <w:rsid w:val="007E265C"/>
    <w:rsid w:val="007E35FE"/>
    <w:rsid w:val="007E386B"/>
    <w:rsid w:val="007E3F90"/>
    <w:rsid w:val="007E5274"/>
    <w:rsid w:val="007E52AB"/>
    <w:rsid w:val="007E5516"/>
    <w:rsid w:val="007E5E9C"/>
    <w:rsid w:val="007E603F"/>
    <w:rsid w:val="007E6061"/>
    <w:rsid w:val="007E64EE"/>
    <w:rsid w:val="007E79D0"/>
    <w:rsid w:val="007F0391"/>
    <w:rsid w:val="007F040F"/>
    <w:rsid w:val="007F0CC1"/>
    <w:rsid w:val="007F1674"/>
    <w:rsid w:val="007F1E35"/>
    <w:rsid w:val="007F1EFD"/>
    <w:rsid w:val="007F1F48"/>
    <w:rsid w:val="007F28A8"/>
    <w:rsid w:val="007F2A1C"/>
    <w:rsid w:val="007F2CAC"/>
    <w:rsid w:val="007F3716"/>
    <w:rsid w:val="007F4311"/>
    <w:rsid w:val="007F4D39"/>
    <w:rsid w:val="007F4FF5"/>
    <w:rsid w:val="007F517F"/>
    <w:rsid w:val="007F5198"/>
    <w:rsid w:val="007F52D0"/>
    <w:rsid w:val="007F57F8"/>
    <w:rsid w:val="007F5DDD"/>
    <w:rsid w:val="007F610F"/>
    <w:rsid w:val="007F6445"/>
    <w:rsid w:val="007F65CA"/>
    <w:rsid w:val="007F69F6"/>
    <w:rsid w:val="007F6A9A"/>
    <w:rsid w:val="007F72EE"/>
    <w:rsid w:val="007F73BE"/>
    <w:rsid w:val="008007EC"/>
    <w:rsid w:val="00800830"/>
    <w:rsid w:val="00800B2A"/>
    <w:rsid w:val="00800B6A"/>
    <w:rsid w:val="00800F26"/>
    <w:rsid w:val="00801900"/>
    <w:rsid w:val="008019F3"/>
    <w:rsid w:val="00801C71"/>
    <w:rsid w:val="00801D3E"/>
    <w:rsid w:val="00802761"/>
    <w:rsid w:val="008027CE"/>
    <w:rsid w:val="008028DC"/>
    <w:rsid w:val="00802A4C"/>
    <w:rsid w:val="00802BA0"/>
    <w:rsid w:val="00802CD2"/>
    <w:rsid w:val="0080329C"/>
    <w:rsid w:val="00803365"/>
    <w:rsid w:val="00803394"/>
    <w:rsid w:val="008039D2"/>
    <w:rsid w:val="00804211"/>
    <w:rsid w:val="00804423"/>
    <w:rsid w:val="00804AEE"/>
    <w:rsid w:val="008053DE"/>
    <w:rsid w:val="00806482"/>
    <w:rsid w:val="008068A5"/>
    <w:rsid w:val="00806A1A"/>
    <w:rsid w:val="00806E92"/>
    <w:rsid w:val="00806EF2"/>
    <w:rsid w:val="00806F53"/>
    <w:rsid w:val="008070A8"/>
    <w:rsid w:val="008075DA"/>
    <w:rsid w:val="00807667"/>
    <w:rsid w:val="008079E4"/>
    <w:rsid w:val="00807EC0"/>
    <w:rsid w:val="0080BC3B"/>
    <w:rsid w:val="00810C6C"/>
    <w:rsid w:val="00810C98"/>
    <w:rsid w:val="00811049"/>
    <w:rsid w:val="008119C7"/>
    <w:rsid w:val="00812252"/>
    <w:rsid w:val="0081233E"/>
    <w:rsid w:val="0081276E"/>
    <w:rsid w:val="00812C83"/>
    <w:rsid w:val="00813425"/>
    <w:rsid w:val="00813DB5"/>
    <w:rsid w:val="00814314"/>
    <w:rsid w:val="00814DBB"/>
    <w:rsid w:val="00814F1B"/>
    <w:rsid w:val="00815110"/>
    <w:rsid w:val="0081512B"/>
    <w:rsid w:val="00815206"/>
    <w:rsid w:val="008155E0"/>
    <w:rsid w:val="00815BEE"/>
    <w:rsid w:val="00815C43"/>
    <w:rsid w:val="00815F0F"/>
    <w:rsid w:val="00815F45"/>
    <w:rsid w:val="008160C9"/>
    <w:rsid w:val="00816971"/>
    <w:rsid w:val="00816C57"/>
    <w:rsid w:val="00816E4D"/>
    <w:rsid w:val="00817EDA"/>
    <w:rsid w:val="00820AF7"/>
    <w:rsid w:val="00820F3C"/>
    <w:rsid w:val="008210A3"/>
    <w:rsid w:val="008216E4"/>
    <w:rsid w:val="00821746"/>
    <w:rsid w:val="00822333"/>
    <w:rsid w:val="00822F17"/>
    <w:rsid w:val="00822F9F"/>
    <w:rsid w:val="008232DD"/>
    <w:rsid w:val="008232F4"/>
    <w:rsid w:val="0082345D"/>
    <w:rsid w:val="008236AB"/>
    <w:rsid w:val="0082392E"/>
    <w:rsid w:val="00823BCB"/>
    <w:rsid w:val="00823C9D"/>
    <w:rsid w:val="00823CB7"/>
    <w:rsid w:val="00824295"/>
    <w:rsid w:val="00824F86"/>
    <w:rsid w:val="00825207"/>
    <w:rsid w:val="00825D8B"/>
    <w:rsid w:val="008278C7"/>
    <w:rsid w:val="00827A0B"/>
    <w:rsid w:val="00827B67"/>
    <w:rsid w:val="00827EE3"/>
    <w:rsid w:val="00827FBF"/>
    <w:rsid w:val="008305A5"/>
    <w:rsid w:val="00830CE6"/>
    <w:rsid w:val="00830D43"/>
    <w:rsid w:val="00831692"/>
    <w:rsid w:val="00831B7D"/>
    <w:rsid w:val="00831BB5"/>
    <w:rsid w:val="00831D18"/>
    <w:rsid w:val="00831D92"/>
    <w:rsid w:val="00831FB0"/>
    <w:rsid w:val="00832164"/>
    <w:rsid w:val="00832723"/>
    <w:rsid w:val="008327F0"/>
    <w:rsid w:val="00833AA8"/>
    <w:rsid w:val="00833BAE"/>
    <w:rsid w:val="00833D44"/>
    <w:rsid w:val="008342A5"/>
    <w:rsid w:val="008343BC"/>
    <w:rsid w:val="008343E9"/>
    <w:rsid w:val="008349A2"/>
    <w:rsid w:val="00834A50"/>
    <w:rsid w:val="00834D52"/>
    <w:rsid w:val="00835526"/>
    <w:rsid w:val="0083584A"/>
    <w:rsid w:val="008359A6"/>
    <w:rsid w:val="00835E36"/>
    <w:rsid w:val="00836578"/>
    <w:rsid w:val="008371C0"/>
    <w:rsid w:val="00837890"/>
    <w:rsid w:val="0083A67D"/>
    <w:rsid w:val="008402DC"/>
    <w:rsid w:val="008404D2"/>
    <w:rsid w:val="00840AB0"/>
    <w:rsid w:val="00840FA7"/>
    <w:rsid w:val="008419C1"/>
    <w:rsid w:val="00841A87"/>
    <w:rsid w:val="00841CE7"/>
    <w:rsid w:val="00841E75"/>
    <w:rsid w:val="0084240D"/>
    <w:rsid w:val="0084258A"/>
    <w:rsid w:val="0084297D"/>
    <w:rsid w:val="00842E0B"/>
    <w:rsid w:val="00842E5C"/>
    <w:rsid w:val="00842E6E"/>
    <w:rsid w:val="00843351"/>
    <w:rsid w:val="0084338C"/>
    <w:rsid w:val="0084361D"/>
    <w:rsid w:val="00843A69"/>
    <w:rsid w:val="00843E71"/>
    <w:rsid w:val="00843F26"/>
    <w:rsid w:val="00844D84"/>
    <w:rsid w:val="00844F86"/>
    <w:rsid w:val="008456F1"/>
    <w:rsid w:val="00845EE7"/>
    <w:rsid w:val="0084647B"/>
    <w:rsid w:val="00846F3D"/>
    <w:rsid w:val="008478F7"/>
    <w:rsid w:val="00847AE9"/>
    <w:rsid w:val="00847DE5"/>
    <w:rsid w:val="00847DEB"/>
    <w:rsid w:val="00847EFB"/>
    <w:rsid w:val="008501BE"/>
    <w:rsid w:val="00850307"/>
    <w:rsid w:val="00850396"/>
    <w:rsid w:val="00850CA3"/>
    <w:rsid w:val="008514EE"/>
    <w:rsid w:val="00851576"/>
    <w:rsid w:val="00851BD7"/>
    <w:rsid w:val="008522EA"/>
    <w:rsid w:val="008525ED"/>
    <w:rsid w:val="00852E5D"/>
    <w:rsid w:val="00853068"/>
    <w:rsid w:val="0085316D"/>
    <w:rsid w:val="008533CA"/>
    <w:rsid w:val="00853612"/>
    <w:rsid w:val="00853F81"/>
    <w:rsid w:val="00854666"/>
    <w:rsid w:val="00854734"/>
    <w:rsid w:val="00854CE3"/>
    <w:rsid w:val="00854FBA"/>
    <w:rsid w:val="008552BF"/>
    <w:rsid w:val="00855674"/>
    <w:rsid w:val="008561E2"/>
    <w:rsid w:val="0085753B"/>
    <w:rsid w:val="00857BA2"/>
    <w:rsid w:val="00857E7B"/>
    <w:rsid w:val="008603FD"/>
    <w:rsid w:val="0086057C"/>
    <w:rsid w:val="00860A96"/>
    <w:rsid w:val="0086107B"/>
    <w:rsid w:val="00862071"/>
    <w:rsid w:val="008620BE"/>
    <w:rsid w:val="00862120"/>
    <w:rsid w:val="0086225F"/>
    <w:rsid w:val="0086289E"/>
    <w:rsid w:val="00862FC5"/>
    <w:rsid w:val="00863059"/>
    <w:rsid w:val="008639E8"/>
    <w:rsid w:val="00863BA8"/>
    <w:rsid w:val="00864BD0"/>
    <w:rsid w:val="00865242"/>
    <w:rsid w:val="0086541C"/>
    <w:rsid w:val="00865643"/>
    <w:rsid w:val="0086572C"/>
    <w:rsid w:val="00865F55"/>
    <w:rsid w:val="00866012"/>
    <w:rsid w:val="00866123"/>
    <w:rsid w:val="008661D7"/>
    <w:rsid w:val="008668C9"/>
    <w:rsid w:val="00866AA2"/>
    <w:rsid w:val="00867440"/>
    <w:rsid w:val="0086F121"/>
    <w:rsid w:val="00870262"/>
    <w:rsid w:val="008709AF"/>
    <w:rsid w:val="008715B8"/>
    <w:rsid w:val="00871687"/>
    <w:rsid w:val="0087264C"/>
    <w:rsid w:val="00872BBA"/>
    <w:rsid w:val="00872DD5"/>
    <w:rsid w:val="00873418"/>
    <w:rsid w:val="0087351A"/>
    <w:rsid w:val="00873976"/>
    <w:rsid w:val="008742C0"/>
    <w:rsid w:val="00874591"/>
    <w:rsid w:val="008748DB"/>
    <w:rsid w:val="00874BB9"/>
    <w:rsid w:val="008753AF"/>
    <w:rsid w:val="0087542F"/>
    <w:rsid w:val="00876D2A"/>
    <w:rsid w:val="00876EF4"/>
    <w:rsid w:val="00877B5D"/>
    <w:rsid w:val="00877C7B"/>
    <w:rsid w:val="0088014C"/>
    <w:rsid w:val="00880441"/>
    <w:rsid w:val="0088052B"/>
    <w:rsid w:val="00880A8B"/>
    <w:rsid w:val="00880C95"/>
    <w:rsid w:val="00881282"/>
    <w:rsid w:val="0088160D"/>
    <w:rsid w:val="00881949"/>
    <w:rsid w:val="0088207C"/>
    <w:rsid w:val="0088252E"/>
    <w:rsid w:val="00882A49"/>
    <w:rsid w:val="008831F4"/>
    <w:rsid w:val="00883A18"/>
    <w:rsid w:val="0088401A"/>
    <w:rsid w:val="00884199"/>
    <w:rsid w:val="0088431D"/>
    <w:rsid w:val="00884382"/>
    <w:rsid w:val="0088580E"/>
    <w:rsid w:val="00885A48"/>
    <w:rsid w:val="00885C84"/>
    <w:rsid w:val="00885D49"/>
    <w:rsid w:val="00886155"/>
    <w:rsid w:val="0089005A"/>
    <w:rsid w:val="008901E8"/>
    <w:rsid w:val="008904C6"/>
    <w:rsid w:val="008904D7"/>
    <w:rsid w:val="00890577"/>
    <w:rsid w:val="00891363"/>
    <w:rsid w:val="008914FC"/>
    <w:rsid w:val="00891A85"/>
    <w:rsid w:val="00891C0D"/>
    <w:rsid w:val="00892490"/>
    <w:rsid w:val="00892635"/>
    <w:rsid w:val="00892D84"/>
    <w:rsid w:val="00892E52"/>
    <w:rsid w:val="008933BF"/>
    <w:rsid w:val="00893A6E"/>
    <w:rsid w:val="0089415A"/>
    <w:rsid w:val="00894D47"/>
    <w:rsid w:val="008955E4"/>
    <w:rsid w:val="008958E4"/>
    <w:rsid w:val="00895EA1"/>
    <w:rsid w:val="00895FA7"/>
    <w:rsid w:val="0089612E"/>
    <w:rsid w:val="0089636F"/>
    <w:rsid w:val="00896EAA"/>
    <w:rsid w:val="00897238"/>
    <w:rsid w:val="00897DE1"/>
    <w:rsid w:val="008A03BD"/>
    <w:rsid w:val="008A04CC"/>
    <w:rsid w:val="008A0C0E"/>
    <w:rsid w:val="008A0C56"/>
    <w:rsid w:val="008A0D5D"/>
    <w:rsid w:val="008A0FFB"/>
    <w:rsid w:val="008A1113"/>
    <w:rsid w:val="008A1246"/>
    <w:rsid w:val="008A1257"/>
    <w:rsid w:val="008A1C65"/>
    <w:rsid w:val="008A1D97"/>
    <w:rsid w:val="008A204B"/>
    <w:rsid w:val="008A2B3D"/>
    <w:rsid w:val="008A2C7B"/>
    <w:rsid w:val="008A364A"/>
    <w:rsid w:val="008A3AF1"/>
    <w:rsid w:val="008A44A4"/>
    <w:rsid w:val="008A4556"/>
    <w:rsid w:val="008A477B"/>
    <w:rsid w:val="008A49E5"/>
    <w:rsid w:val="008A4A97"/>
    <w:rsid w:val="008A4AB9"/>
    <w:rsid w:val="008A4AD7"/>
    <w:rsid w:val="008A51BE"/>
    <w:rsid w:val="008A5B87"/>
    <w:rsid w:val="008A5D8A"/>
    <w:rsid w:val="008A684B"/>
    <w:rsid w:val="008A70EC"/>
    <w:rsid w:val="008A798A"/>
    <w:rsid w:val="008B04D6"/>
    <w:rsid w:val="008B08D5"/>
    <w:rsid w:val="008B130F"/>
    <w:rsid w:val="008B18DE"/>
    <w:rsid w:val="008B1937"/>
    <w:rsid w:val="008B2E22"/>
    <w:rsid w:val="008B3069"/>
    <w:rsid w:val="008B3654"/>
    <w:rsid w:val="008B3777"/>
    <w:rsid w:val="008B3A40"/>
    <w:rsid w:val="008B3B50"/>
    <w:rsid w:val="008B3BF7"/>
    <w:rsid w:val="008B3CF7"/>
    <w:rsid w:val="008B3FB8"/>
    <w:rsid w:val="008B44D0"/>
    <w:rsid w:val="008B4ED8"/>
    <w:rsid w:val="008B52BB"/>
    <w:rsid w:val="008B5581"/>
    <w:rsid w:val="008B5AA9"/>
    <w:rsid w:val="008B5C8F"/>
    <w:rsid w:val="008B6CB8"/>
    <w:rsid w:val="008B7BDF"/>
    <w:rsid w:val="008C0C62"/>
    <w:rsid w:val="008C0CE1"/>
    <w:rsid w:val="008C2021"/>
    <w:rsid w:val="008C20D5"/>
    <w:rsid w:val="008C2160"/>
    <w:rsid w:val="008C229D"/>
    <w:rsid w:val="008C2518"/>
    <w:rsid w:val="008C25FE"/>
    <w:rsid w:val="008C2BB6"/>
    <w:rsid w:val="008C2C95"/>
    <w:rsid w:val="008C3033"/>
    <w:rsid w:val="008C3655"/>
    <w:rsid w:val="008C3856"/>
    <w:rsid w:val="008C3B56"/>
    <w:rsid w:val="008C3D7E"/>
    <w:rsid w:val="008C3FFF"/>
    <w:rsid w:val="008C4029"/>
    <w:rsid w:val="008C408D"/>
    <w:rsid w:val="008C47B0"/>
    <w:rsid w:val="008C4957"/>
    <w:rsid w:val="008C4CF1"/>
    <w:rsid w:val="008C4F2E"/>
    <w:rsid w:val="008C5C2C"/>
    <w:rsid w:val="008C5DAA"/>
    <w:rsid w:val="008C5FFC"/>
    <w:rsid w:val="008C6306"/>
    <w:rsid w:val="008C64B2"/>
    <w:rsid w:val="008C6641"/>
    <w:rsid w:val="008C6A63"/>
    <w:rsid w:val="008C7349"/>
    <w:rsid w:val="008C770C"/>
    <w:rsid w:val="008C7FA7"/>
    <w:rsid w:val="008D0696"/>
    <w:rsid w:val="008D0AFD"/>
    <w:rsid w:val="008D1135"/>
    <w:rsid w:val="008D1147"/>
    <w:rsid w:val="008D1625"/>
    <w:rsid w:val="008D1AD0"/>
    <w:rsid w:val="008D1ADA"/>
    <w:rsid w:val="008D1BC3"/>
    <w:rsid w:val="008D2113"/>
    <w:rsid w:val="008D239E"/>
    <w:rsid w:val="008D24BF"/>
    <w:rsid w:val="008D28A6"/>
    <w:rsid w:val="008D2E37"/>
    <w:rsid w:val="008D2EDA"/>
    <w:rsid w:val="008D36B9"/>
    <w:rsid w:val="008D3719"/>
    <w:rsid w:val="008D4510"/>
    <w:rsid w:val="008D48E4"/>
    <w:rsid w:val="008D4DB6"/>
    <w:rsid w:val="008D500F"/>
    <w:rsid w:val="008D58D7"/>
    <w:rsid w:val="008D5B7E"/>
    <w:rsid w:val="008D5EB9"/>
    <w:rsid w:val="008D60A0"/>
    <w:rsid w:val="008D63FF"/>
    <w:rsid w:val="008D673B"/>
    <w:rsid w:val="008D6740"/>
    <w:rsid w:val="008D6BC0"/>
    <w:rsid w:val="008D7011"/>
    <w:rsid w:val="008D737A"/>
    <w:rsid w:val="008D7C27"/>
    <w:rsid w:val="008D7D0B"/>
    <w:rsid w:val="008D7F2A"/>
    <w:rsid w:val="008E003A"/>
    <w:rsid w:val="008E0476"/>
    <w:rsid w:val="008E055C"/>
    <w:rsid w:val="008E0686"/>
    <w:rsid w:val="008E0A25"/>
    <w:rsid w:val="008E0CE8"/>
    <w:rsid w:val="008E0E66"/>
    <w:rsid w:val="008E13B0"/>
    <w:rsid w:val="008E18C3"/>
    <w:rsid w:val="008E1B1D"/>
    <w:rsid w:val="008E1CA0"/>
    <w:rsid w:val="008E200D"/>
    <w:rsid w:val="008E275B"/>
    <w:rsid w:val="008E2DA0"/>
    <w:rsid w:val="008E30CA"/>
    <w:rsid w:val="008E35C7"/>
    <w:rsid w:val="008E4266"/>
    <w:rsid w:val="008E42AA"/>
    <w:rsid w:val="008E4483"/>
    <w:rsid w:val="008E448D"/>
    <w:rsid w:val="008E4C5E"/>
    <w:rsid w:val="008E516F"/>
    <w:rsid w:val="008E55CF"/>
    <w:rsid w:val="008E6084"/>
    <w:rsid w:val="008E6499"/>
    <w:rsid w:val="008E68FD"/>
    <w:rsid w:val="008E6F62"/>
    <w:rsid w:val="008E73D8"/>
    <w:rsid w:val="008E7770"/>
    <w:rsid w:val="008E7948"/>
    <w:rsid w:val="008E7FA0"/>
    <w:rsid w:val="008F024B"/>
    <w:rsid w:val="008F0B19"/>
    <w:rsid w:val="008F15D7"/>
    <w:rsid w:val="008F186A"/>
    <w:rsid w:val="008F190A"/>
    <w:rsid w:val="008F1C66"/>
    <w:rsid w:val="008F1D19"/>
    <w:rsid w:val="008F1F1F"/>
    <w:rsid w:val="008F2A9F"/>
    <w:rsid w:val="008F2BAA"/>
    <w:rsid w:val="008F361A"/>
    <w:rsid w:val="008F37CB"/>
    <w:rsid w:val="008F38E3"/>
    <w:rsid w:val="008F39D5"/>
    <w:rsid w:val="008F3F78"/>
    <w:rsid w:val="008F40B8"/>
    <w:rsid w:val="008F445D"/>
    <w:rsid w:val="008F45AD"/>
    <w:rsid w:val="008F4818"/>
    <w:rsid w:val="008F4AF4"/>
    <w:rsid w:val="008F4DE6"/>
    <w:rsid w:val="008F52CE"/>
    <w:rsid w:val="008F533A"/>
    <w:rsid w:val="008F5471"/>
    <w:rsid w:val="008F59D0"/>
    <w:rsid w:val="008F5EFD"/>
    <w:rsid w:val="008F67DF"/>
    <w:rsid w:val="008F6CF9"/>
    <w:rsid w:val="008F7969"/>
    <w:rsid w:val="008F7CFA"/>
    <w:rsid w:val="0090042A"/>
    <w:rsid w:val="009004BA"/>
    <w:rsid w:val="009009A1"/>
    <w:rsid w:val="00901148"/>
    <w:rsid w:val="00901195"/>
    <w:rsid w:val="00901BCB"/>
    <w:rsid w:val="00901DEC"/>
    <w:rsid w:val="009021FD"/>
    <w:rsid w:val="00902645"/>
    <w:rsid w:val="00902682"/>
    <w:rsid w:val="00902DD7"/>
    <w:rsid w:val="00902EF7"/>
    <w:rsid w:val="00903CAF"/>
    <w:rsid w:val="0090413A"/>
    <w:rsid w:val="009045B4"/>
    <w:rsid w:val="009047D6"/>
    <w:rsid w:val="00904BE0"/>
    <w:rsid w:val="00905011"/>
    <w:rsid w:val="00905162"/>
    <w:rsid w:val="009054F8"/>
    <w:rsid w:val="00905BD1"/>
    <w:rsid w:val="0090618A"/>
    <w:rsid w:val="00906472"/>
    <w:rsid w:val="0090662F"/>
    <w:rsid w:val="00906936"/>
    <w:rsid w:val="00906CE1"/>
    <w:rsid w:val="0090735B"/>
    <w:rsid w:val="00911648"/>
    <w:rsid w:val="00911C43"/>
    <w:rsid w:val="00911C55"/>
    <w:rsid w:val="00911C7F"/>
    <w:rsid w:val="0091219C"/>
    <w:rsid w:val="00912853"/>
    <w:rsid w:val="009129CB"/>
    <w:rsid w:val="00912AC6"/>
    <w:rsid w:val="00912B0E"/>
    <w:rsid w:val="009134D8"/>
    <w:rsid w:val="00913DEC"/>
    <w:rsid w:val="00913F36"/>
    <w:rsid w:val="00914119"/>
    <w:rsid w:val="0091413B"/>
    <w:rsid w:val="00915377"/>
    <w:rsid w:val="00915794"/>
    <w:rsid w:val="00915B66"/>
    <w:rsid w:val="00915B8B"/>
    <w:rsid w:val="009162EB"/>
    <w:rsid w:val="0091750B"/>
    <w:rsid w:val="00917838"/>
    <w:rsid w:val="00917905"/>
    <w:rsid w:val="00917F92"/>
    <w:rsid w:val="00920695"/>
    <w:rsid w:val="009207A4"/>
    <w:rsid w:val="009207D0"/>
    <w:rsid w:val="00920943"/>
    <w:rsid w:val="00920C1F"/>
    <w:rsid w:val="009212BD"/>
    <w:rsid w:val="00921952"/>
    <w:rsid w:val="009219FB"/>
    <w:rsid w:val="00921DEF"/>
    <w:rsid w:val="00922404"/>
    <w:rsid w:val="00923A24"/>
    <w:rsid w:val="00923B05"/>
    <w:rsid w:val="00923E21"/>
    <w:rsid w:val="009240EC"/>
    <w:rsid w:val="0092434F"/>
    <w:rsid w:val="00924549"/>
    <w:rsid w:val="009246DB"/>
    <w:rsid w:val="009246ED"/>
    <w:rsid w:val="0092472A"/>
    <w:rsid w:val="00924DE6"/>
    <w:rsid w:val="009250BD"/>
    <w:rsid w:val="009253FC"/>
    <w:rsid w:val="009261BA"/>
    <w:rsid w:val="009266AE"/>
    <w:rsid w:val="009272E6"/>
    <w:rsid w:val="00927E57"/>
    <w:rsid w:val="0093060F"/>
    <w:rsid w:val="00930806"/>
    <w:rsid w:val="00930B4E"/>
    <w:rsid w:val="00930B68"/>
    <w:rsid w:val="00930E7F"/>
    <w:rsid w:val="00931304"/>
    <w:rsid w:val="009319E3"/>
    <w:rsid w:val="00931B49"/>
    <w:rsid w:val="00931D54"/>
    <w:rsid w:val="00932631"/>
    <w:rsid w:val="009328DF"/>
    <w:rsid w:val="0093310D"/>
    <w:rsid w:val="00933328"/>
    <w:rsid w:val="00933427"/>
    <w:rsid w:val="00933721"/>
    <w:rsid w:val="00933A13"/>
    <w:rsid w:val="00933B92"/>
    <w:rsid w:val="00933C3C"/>
    <w:rsid w:val="009341A6"/>
    <w:rsid w:val="00934862"/>
    <w:rsid w:val="00934A28"/>
    <w:rsid w:val="00935716"/>
    <w:rsid w:val="00935F3A"/>
    <w:rsid w:val="009363DD"/>
    <w:rsid w:val="009364CD"/>
    <w:rsid w:val="00936770"/>
    <w:rsid w:val="009368E4"/>
    <w:rsid w:val="00937792"/>
    <w:rsid w:val="00937880"/>
    <w:rsid w:val="00940ADC"/>
    <w:rsid w:val="00940B95"/>
    <w:rsid w:val="00940C1E"/>
    <w:rsid w:val="00940C89"/>
    <w:rsid w:val="009421EE"/>
    <w:rsid w:val="00942283"/>
    <w:rsid w:val="00942907"/>
    <w:rsid w:val="00942A0A"/>
    <w:rsid w:val="00943051"/>
    <w:rsid w:val="0094377F"/>
    <w:rsid w:val="00943BAC"/>
    <w:rsid w:val="0094416B"/>
    <w:rsid w:val="00944498"/>
    <w:rsid w:val="00944919"/>
    <w:rsid w:val="009449EB"/>
    <w:rsid w:val="00945098"/>
    <w:rsid w:val="00945473"/>
    <w:rsid w:val="00945720"/>
    <w:rsid w:val="00946BEF"/>
    <w:rsid w:val="0094771E"/>
    <w:rsid w:val="009478CB"/>
    <w:rsid w:val="00947A4E"/>
    <w:rsid w:val="00947AAF"/>
    <w:rsid w:val="00947F53"/>
    <w:rsid w:val="00950887"/>
    <w:rsid w:val="00950AF5"/>
    <w:rsid w:val="00950BAE"/>
    <w:rsid w:val="00950D5C"/>
    <w:rsid w:val="00950DB1"/>
    <w:rsid w:val="00951F8B"/>
    <w:rsid w:val="0095286B"/>
    <w:rsid w:val="00952C63"/>
    <w:rsid w:val="00952DB5"/>
    <w:rsid w:val="0095433E"/>
    <w:rsid w:val="00954571"/>
    <w:rsid w:val="00954A8B"/>
    <w:rsid w:val="00954CA6"/>
    <w:rsid w:val="0095527B"/>
    <w:rsid w:val="009553F8"/>
    <w:rsid w:val="00955DAA"/>
    <w:rsid w:val="00955EF8"/>
    <w:rsid w:val="00956384"/>
    <w:rsid w:val="009568C5"/>
    <w:rsid w:val="00956930"/>
    <w:rsid w:val="00956DC4"/>
    <w:rsid w:val="00956FE7"/>
    <w:rsid w:val="00957B15"/>
    <w:rsid w:val="00957D55"/>
    <w:rsid w:val="00960156"/>
    <w:rsid w:val="009606AB"/>
    <w:rsid w:val="00960851"/>
    <w:rsid w:val="00961459"/>
    <w:rsid w:val="00961602"/>
    <w:rsid w:val="0096187B"/>
    <w:rsid w:val="00961E23"/>
    <w:rsid w:val="00962A96"/>
    <w:rsid w:val="0096302F"/>
    <w:rsid w:val="009632B8"/>
    <w:rsid w:val="009634E0"/>
    <w:rsid w:val="00963721"/>
    <w:rsid w:val="009639D0"/>
    <w:rsid w:val="00963A3D"/>
    <w:rsid w:val="00963B34"/>
    <w:rsid w:val="00963B62"/>
    <w:rsid w:val="009645F8"/>
    <w:rsid w:val="00964885"/>
    <w:rsid w:val="00964E96"/>
    <w:rsid w:val="00964ED3"/>
    <w:rsid w:val="009654E3"/>
    <w:rsid w:val="0096597D"/>
    <w:rsid w:val="00965A9C"/>
    <w:rsid w:val="00966822"/>
    <w:rsid w:val="009669C6"/>
    <w:rsid w:val="00966A1A"/>
    <w:rsid w:val="00967213"/>
    <w:rsid w:val="009672A6"/>
    <w:rsid w:val="009673AC"/>
    <w:rsid w:val="0096747E"/>
    <w:rsid w:val="009678F8"/>
    <w:rsid w:val="00967951"/>
    <w:rsid w:val="00967B28"/>
    <w:rsid w:val="00967B8F"/>
    <w:rsid w:val="00967CA8"/>
    <w:rsid w:val="00970D00"/>
    <w:rsid w:val="00971052"/>
    <w:rsid w:val="009722FB"/>
    <w:rsid w:val="009727BF"/>
    <w:rsid w:val="00972B19"/>
    <w:rsid w:val="009731C8"/>
    <w:rsid w:val="00974177"/>
    <w:rsid w:val="009746A7"/>
    <w:rsid w:val="00974856"/>
    <w:rsid w:val="009749EF"/>
    <w:rsid w:val="00974DB7"/>
    <w:rsid w:val="00974DDC"/>
    <w:rsid w:val="00975155"/>
    <w:rsid w:val="009757AC"/>
    <w:rsid w:val="00975803"/>
    <w:rsid w:val="00975A72"/>
    <w:rsid w:val="00975E51"/>
    <w:rsid w:val="00975E5E"/>
    <w:rsid w:val="009768DE"/>
    <w:rsid w:val="00976D35"/>
    <w:rsid w:val="00977FCF"/>
    <w:rsid w:val="00980460"/>
    <w:rsid w:val="009807E9"/>
    <w:rsid w:val="00980A73"/>
    <w:rsid w:val="00980C99"/>
    <w:rsid w:val="009811F9"/>
    <w:rsid w:val="00981277"/>
    <w:rsid w:val="0098152D"/>
    <w:rsid w:val="009816E1"/>
    <w:rsid w:val="00981701"/>
    <w:rsid w:val="009817D3"/>
    <w:rsid w:val="009826D4"/>
    <w:rsid w:val="00982709"/>
    <w:rsid w:val="00982BCD"/>
    <w:rsid w:val="009839D4"/>
    <w:rsid w:val="00983EE1"/>
    <w:rsid w:val="009844BC"/>
    <w:rsid w:val="00984673"/>
    <w:rsid w:val="0098508C"/>
    <w:rsid w:val="0098594A"/>
    <w:rsid w:val="00986D07"/>
    <w:rsid w:val="009872AA"/>
    <w:rsid w:val="00987945"/>
    <w:rsid w:val="00990ADB"/>
    <w:rsid w:val="00990DCA"/>
    <w:rsid w:val="00990F0C"/>
    <w:rsid w:val="00991526"/>
    <w:rsid w:val="00991A5F"/>
    <w:rsid w:val="00991C0F"/>
    <w:rsid w:val="00992409"/>
    <w:rsid w:val="00992876"/>
    <w:rsid w:val="00992B11"/>
    <w:rsid w:val="00993E0A"/>
    <w:rsid w:val="00994162"/>
    <w:rsid w:val="00994779"/>
    <w:rsid w:val="009947DC"/>
    <w:rsid w:val="00994AF9"/>
    <w:rsid w:val="00994BF1"/>
    <w:rsid w:val="00994CE3"/>
    <w:rsid w:val="00994CF3"/>
    <w:rsid w:val="00994DEE"/>
    <w:rsid w:val="00995137"/>
    <w:rsid w:val="00995236"/>
    <w:rsid w:val="00995473"/>
    <w:rsid w:val="0099570D"/>
    <w:rsid w:val="00995FBC"/>
    <w:rsid w:val="0099628D"/>
    <w:rsid w:val="009963A9"/>
    <w:rsid w:val="0099672B"/>
    <w:rsid w:val="009967F4"/>
    <w:rsid w:val="00996C2D"/>
    <w:rsid w:val="009975CD"/>
    <w:rsid w:val="0099773B"/>
    <w:rsid w:val="0099784F"/>
    <w:rsid w:val="00997994"/>
    <w:rsid w:val="00997C7C"/>
    <w:rsid w:val="00997CBC"/>
    <w:rsid w:val="009A06FB"/>
    <w:rsid w:val="009A082A"/>
    <w:rsid w:val="009A08DC"/>
    <w:rsid w:val="009A0D9C"/>
    <w:rsid w:val="009A0F80"/>
    <w:rsid w:val="009A0F8E"/>
    <w:rsid w:val="009A156E"/>
    <w:rsid w:val="009A1874"/>
    <w:rsid w:val="009A18DB"/>
    <w:rsid w:val="009A1B93"/>
    <w:rsid w:val="009A1CF0"/>
    <w:rsid w:val="009A25A9"/>
    <w:rsid w:val="009A27F6"/>
    <w:rsid w:val="009A2F32"/>
    <w:rsid w:val="009A392B"/>
    <w:rsid w:val="009A3BBA"/>
    <w:rsid w:val="009A3C5D"/>
    <w:rsid w:val="009A3FE0"/>
    <w:rsid w:val="009A4264"/>
    <w:rsid w:val="009A439A"/>
    <w:rsid w:val="009A477D"/>
    <w:rsid w:val="009A4D62"/>
    <w:rsid w:val="009A4F41"/>
    <w:rsid w:val="009A540C"/>
    <w:rsid w:val="009A5570"/>
    <w:rsid w:val="009A5BBA"/>
    <w:rsid w:val="009A60A0"/>
    <w:rsid w:val="009A62E1"/>
    <w:rsid w:val="009B02C7"/>
    <w:rsid w:val="009B0FE6"/>
    <w:rsid w:val="009B1035"/>
    <w:rsid w:val="009B1D6B"/>
    <w:rsid w:val="009B2666"/>
    <w:rsid w:val="009B2777"/>
    <w:rsid w:val="009B3021"/>
    <w:rsid w:val="009B3917"/>
    <w:rsid w:val="009B3BAC"/>
    <w:rsid w:val="009B4039"/>
    <w:rsid w:val="009B428E"/>
    <w:rsid w:val="009B4A2A"/>
    <w:rsid w:val="009B4B91"/>
    <w:rsid w:val="009B5266"/>
    <w:rsid w:val="009B5EC6"/>
    <w:rsid w:val="009B5F31"/>
    <w:rsid w:val="009B6228"/>
    <w:rsid w:val="009B6C68"/>
    <w:rsid w:val="009B7138"/>
    <w:rsid w:val="009B7492"/>
    <w:rsid w:val="009B783C"/>
    <w:rsid w:val="009B798D"/>
    <w:rsid w:val="009B7C5A"/>
    <w:rsid w:val="009B7E25"/>
    <w:rsid w:val="009B7F3F"/>
    <w:rsid w:val="009C0389"/>
    <w:rsid w:val="009C049A"/>
    <w:rsid w:val="009C095B"/>
    <w:rsid w:val="009C103D"/>
    <w:rsid w:val="009C13DA"/>
    <w:rsid w:val="009C1DD8"/>
    <w:rsid w:val="009C1E49"/>
    <w:rsid w:val="009C1EC2"/>
    <w:rsid w:val="009C2405"/>
    <w:rsid w:val="009C241F"/>
    <w:rsid w:val="009C2894"/>
    <w:rsid w:val="009C353C"/>
    <w:rsid w:val="009C489B"/>
    <w:rsid w:val="009C4CF7"/>
    <w:rsid w:val="009C51F6"/>
    <w:rsid w:val="009C5459"/>
    <w:rsid w:val="009C54B4"/>
    <w:rsid w:val="009C6BF2"/>
    <w:rsid w:val="009C7153"/>
    <w:rsid w:val="009C71CB"/>
    <w:rsid w:val="009C7D41"/>
    <w:rsid w:val="009C7F0F"/>
    <w:rsid w:val="009C7F3D"/>
    <w:rsid w:val="009D0010"/>
    <w:rsid w:val="009D0402"/>
    <w:rsid w:val="009D073D"/>
    <w:rsid w:val="009D1C39"/>
    <w:rsid w:val="009D1EEE"/>
    <w:rsid w:val="009D1F81"/>
    <w:rsid w:val="009D225F"/>
    <w:rsid w:val="009D22A1"/>
    <w:rsid w:val="009D3202"/>
    <w:rsid w:val="009D320A"/>
    <w:rsid w:val="009D3232"/>
    <w:rsid w:val="009D36E2"/>
    <w:rsid w:val="009D394A"/>
    <w:rsid w:val="009D3F7B"/>
    <w:rsid w:val="009D51FF"/>
    <w:rsid w:val="009D555E"/>
    <w:rsid w:val="009D5C1C"/>
    <w:rsid w:val="009D5F27"/>
    <w:rsid w:val="009D66A1"/>
    <w:rsid w:val="009D6847"/>
    <w:rsid w:val="009D6B31"/>
    <w:rsid w:val="009D6E17"/>
    <w:rsid w:val="009D6FE5"/>
    <w:rsid w:val="009D7203"/>
    <w:rsid w:val="009D76A7"/>
    <w:rsid w:val="009D7D33"/>
    <w:rsid w:val="009D7E51"/>
    <w:rsid w:val="009E0349"/>
    <w:rsid w:val="009E127B"/>
    <w:rsid w:val="009E1C2D"/>
    <w:rsid w:val="009E1D24"/>
    <w:rsid w:val="009E1FBC"/>
    <w:rsid w:val="009E228C"/>
    <w:rsid w:val="009E27FA"/>
    <w:rsid w:val="009E331B"/>
    <w:rsid w:val="009E3398"/>
    <w:rsid w:val="009E3C6B"/>
    <w:rsid w:val="009E4FCD"/>
    <w:rsid w:val="009E5B6D"/>
    <w:rsid w:val="009E5D03"/>
    <w:rsid w:val="009E67A4"/>
    <w:rsid w:val="009E78A0"/>
    <w:rsid w:val="009E7BC4"/>
    <w:rsid w:val="009F087E"/>
    <w:rsid w:val="009F0F25"/>
    <w:rsid w:val="009F13A6"/>
    <w:rsid w:val="009F13ED"/>
    <w:rsid w:val="009F1533"/>
    <w:rsid w:val="009F1DC2"/>
    <w:rsid w:val="009F1EE7"/>
    <w:rsid w:val="009F30D5"/>
    <w:rsid w:val="009F33DD"/>
    <w:rsid w:val="009F3872"/>
    <w:rsid w:val="009F3AF8"/>
    <w:rsid w:val="009F3C08"/>
    <w:rsid w:val="009F3E85"/>
    <w:rsid w:val="009F437C"/>
    <w:rsid w:val="009F463D"/>
    <w:rsid w:val="009F5475"/>
    <w:rsid w:val="009F56DF"/>
    <w:rsid w:val="009F5C6A"/>
    <w:rsid w:val="009F6287"/>
    <w:rsid w:val="009F70BD"/>
    <w:rsid w:val="009F721E"/>
    <w:rsid w:val="009F7408"/>
    <w:rsid w:val="009F7742"/>
    <w:rsid w:val="00A00721"/>
    <w:rsid w:val="00A00A50"/>
    <w:rsid w:val="00A00CBE"/>
    <w:rsid w:val="00A00EFC"/>
    <w:rsid w:val="00A0129C"/>
    <w:rsid w:val="00A0134D"/>
    <w:rsid w:val="00A01E9C"/>
    <w:rsid w:val="00A021B3"/>
    <w:rsid w:val="00A0222B"/>
    <w:rsid w:val="00A033FF"/>
    <w:rsid w:val="00A04179"/>
    <w:rsid w:val="00A04676"/>
    <w:rsid w:val="00A0565C"/>
    <w:rsid w:val="00A05CAA"/>
    <w:rsid w:val="00A05D63"/>
    <w:rsid w:val="00A07048"/>
    <w:rsid w:val="00A07483"/>
    <w:rsid w:val="00A077E3"/>
    <w:rsid w:val="00A07F8C"/>
    <w:rsid w:val="00A100CA"/>
    <w:rsid w:val="00A10B2D"/>
    <w:rsid w:val="00A10C13"/>
    <w:rsid w:val="00A11071"/>
    <w:rsid w:val="00A1183B"/>
    <w:rsid w:val="00A11B5F"/>
    <w:rsid w:val="00A11B82"/>
    <w:rsid w:val="00A122CD"/>
    <w:rsid w:val="00A123B4"/>
    <w:rsid w:val="00A12861"/>
    <w:rsid w:val="00A12C01"/>
    <w:rsid w:val="00A13ED3"/>
    <w:rsid w:val="00A1544C"/>
    <w:rsid w:val="00A15E94"/>
    <w:rsid w:val="00A162F7"/>
    <w:rsid w:val="00A1772B"/>
    <w:rsid w:val="00A1779C"/>
    <w:rsid w:val="00A178F1"/>
    <w:rsid w:val="00A2001C"/>
    <w:rsid w:val="00A20464"/>
    <w:rsid w:val="00A20687"/>
    <w:rsid w:val="00A20B00"/>
    <w:rsid w:val="00A20EA3"/>
    <w:rsid w:val="00A20ED9"/>
    <w:rsid w:val="00A20F5A"/>
    <w:rsid w:val="00A219B8"/>
    <w:rsid w:val="00A21E5F"/>
    <w:rsid w:val="00A22510"/>
    <w:rsid w:val="00A22CF5"/>
    <w:rsid w:val="00A24541"/>
    <w:rsid w:val="00A24A21"/>
    <w:rsid w:val="00A24B5F"/>
    <w:rsid w:val="00A24D36"/>
    <w:rsid w:val="00A24DF4"/>
    <w:rsid w:val="00A24E05"/>
    <w:rsid w:val="00A25012"/>
    <w:rsid w:val="00A25067"/>
    <w:rsid w:val="00A2542E"/>
    <w:rsid w:val="00A25F0D"/>
    <w:rsid w:val="00A2600C"/>
    <w:rsid w:val="00A26181"/>
    <w:rsid w:val="00A2647D"/>
    <w:rsid w:val="00A26D6B"/>
    <w:rsid w:val="00A27105"/>
    <w:rsid w:val="00A27333"/>
    <w:rsid w:val="00A279CE"/>
    <w:rsid w:val="00A27DBF"/>
    <w:rsid w:val="00A307A4"/>
    <w:rsid w:val="00A30CF7"/>
    <w:rsid w:val="00A31D3E"/>
    <w:rsid w:val="00A327EC"/>
    <w:rsid w:val="00A32B6C"/>
    <w:rsid w:val="00A33913"/>
    <w:rsid w:val="00A339F8"/>
    <w:rsid w:val="00A33A1F"/>
    <w:rsid w:val="00A33BF2"/>
    <w:rsid w:val="00A33CD4"/>
    <w:rsid w:val="00A3417C"/>
    <w:rsid w:val="00A345EB"/>
    <w:rsid w:val="00A346B1"/>
    <w:rsid w:val="00A349CC"/>
    <w:rsid w:val="00A34F41"/>
    <w:rsid w:val="00A35741"/>
    <w:rsid w:val="00A358D9"/>
    <w:rsid w:val="00A35A86"/>
    <w:rsid w:val="00A35D45"/>
    <w:rsid w:val="00A36036"/>
    <w:rsid w:val="00A36328"/>
    <w:rsid w:val="00A36812"/>
    <w:rsid w:val="00A369C2"/>
    <w:rsid w:val="00A370F1"/>
    <w:rsid w:val="00A371DC"/>
    <w:rsid w:val="00A373C6"/>
    <w:rsid w:val="00A37DC6"/>
    <w:rsid w:val="00A37DE2"/>
    <w:rsid w:val="00A40313"/>
    <w:rsid w:val="00A40D51"/>
    <w:rsid w:val="00A410C4"/>
    <w:rsid w:val="00A4125E"/>
    <w:rsid w:val="00A414FF"/>
    <w:rsid w:val="00A41583"/>
    <w:rsid w:val="00A4183A"/>
    <w:rsid w:val="00A41C24"/>
    <w:rsid w:val="00A4252F"/>
    <w:rsid w:val="00A426B7"/>
    <w:rsid w:val="00A42967"/>
    <w:rsid w:val="00A42988"/>
    <w:rsid w:val="00A429CF"/>
    <w:rsid w:val="00A4343A"/>
    <w:rsid w:val="00A43ACD"/>
    <w:rsid w:val="00A44412"/>
    <w:rsid w:val="00A44573"/>
    <w:rsid w:val="00A4472C"/>
    <w:rsid w:val="00A45007"/>
    <w:rsid w:val="00A45E04"/>
    <w:rsid w:val="00A46569"/>
    <w:rsid w:val="00A46581"/>
    <w:rsid w:val="00A46896"/>
    <w:rsid w:val="00A47D00"/>
    <w:rsid w:val="00A47E4D"/>
    <w:rsid w:val="00A47F79"/>
    <w:rsid w:val="00A50137"/>
    <w:rsid w:val="00A5016F"/>
    <w:rsid w:val="00A501CE"/>
    <w:rsid w:val="00A507B2"/>
    <w:rsid w:val="00A50C68"/>
    <w:rsid w:val="00A513DA"/>
    <w:rsid w:val="00A51AAF"/>
    <w:rsid w:val="00A5252F"/>
    <w:rsid w:val="00A5276D"/>
    <w:rsid w:val="00A52994"/>
    <w:rsid w:val="00A52ADF"/>
    <w:rsid w:val="00A52CAA"/>
    <w:rsid w:val="00A53BAB"/>
    <w:rsid w:val="00A53EBF"/>
    <w:rsid w:val="00A53F5A"/>
    <w:rsid w:val="00A54057"/>
    <w:rsid w:val="00A5413B"/>
    <w:rsid w:val="00A54278"/>
    <w:rsid w:val="00A544A4"/>
    <w:rsid w:val="00A5497A"/>
    <w:rsid w:val="00A5575F"/>
    <w:rsid w:val="00A55E41"/>
    <w:rsid w:val="00A5649A"/>
    <w:rsid w:val="00A56A2C"/>
    <w:rsid w:val="00A5744D"/>
    <w:rsid w:val="00A6011C"/>
    <w:rsid w:val="00A60C35"/>
    <w:rsid w:val="00A612B3"/>
    <w:rsid w:val="00A61E2C"/>
    <w:rsid w:val="00A620DC"/>
    <w:rsid w:val="00A62126"/>
    <w:rsid w:val="00A62565"/>
    <w:rsid w:val="00A62A7A"/>
    <w:rsid w:val="00A62F6F"/>
    <w:rsid w:val="00A6305A"/>
    <w:rsid w:val="00A63BC9"/>
    <w:rsid w:val="00A64279"/>
    <w:rsid w:val="00A6439F"/>
    <w:rsid w:val="00A64E51"/>
    <w:rsid w:val="00A65569"/>
    <w:rsid w:val="00A656D4"/>
    <w:rsid w:val="00A658E2"/>
    <w:rsid w:val="00A65E4E"/>
    <w:rsid w:val="00A6619B"/>
    <w:rsid w:val="00A66205"/>
    <w:rsid w:val="00A66358"/>
    <w:rsid w:val="00A67120"/>
    <w:rsid w:val="00A675FA"/>
    <w:rsid w:val="00A70AB1"/>
    <w:rsid w:val="00A719CB"/>
    <w:rsid w:val="00A71A08"/>
    <w:rsid w:val="00A71E22"/>
    <w:rsid w:val="00A71F52"/>
    <w:rsid w:val="00A72283"/>
    <w:rsid w:val="00A722D0"/>
    <w:rsid w:val="00A7234A"/>
    <w:rsid w:val="00A72ED6"/>
    <w:rsid w:val="00A7355F"/>
    <w:rsid w:val="00A73EDB"/>
    <w:rsid w:val="00A74354"/>
    <w:rsid w:val="00A75322"/>
    <w:rsid w:val="00A75527"/>
    <w:rsid w:val="00A759F8"/>
    <w:rsid w:val="00A75C4A"/>
    <w:rsid w:val="00A75FED"/>
    <w:rsid w:val="00A7613B"/>
    <w:rsid w:val="00A76230"/>
    <w:rsid w:val="00A767CB"/>
    <w:rsid w:val="00A76EB8"/>
    <w:rsid w:val="00A77A06"/>
    <w:rsid w:val="00A77D15"/>
    <w:rsid w:val="00A80029"/>
    <w:rsid w:val="00A804F7"/>
    <w:rsid w:val="00A80729"/>
    <w:rsid w:val="00A80A73"/>
    <w:rsid w:val="00A80B33"/>
    <w:rsid w:val="00A80DD3"/>
    <w:rsid w:val="00A80E32"/>
    <w:rsid w:val="00A82A10"/>
    <w:rsid w:val="00A82D06"/>
    <w:rsid w:val="00A8353B"/>
    <w:rsid w:val="00A838D5"/>
    <w:rsid w:val="00A83AD5"/>
    <w:rsid w:val="00A83BCC"/>
    <w:rsid w:val="00A842DE"/>
    <w:rsid w:val="00A8461F"/>
    <w:rsid w:val="00A84DEE"/>
    <w:rsid w:val="00A85158"/>
    <w:rsid w:val="00A8528E"/>
    <w:rsid w:val="00A852A2"/>
    <w:rsid w:val="00A85D68"/>
    <w:rsid w:val="00A8607E"/>
    <w:rsid w:val="00A8635D"/>
    <w:rsid w:val="00A86430"/>
    <w:rsid w:val="00A86547"/>
    <w:rsid w:val="00A87B25"/>
    <w:rsid w:val="00A87D75"/>
    <w:rsid w:val="00A90A5E"/>
    <w:rsid w:val="00A90CF7"/>
    <w:rsid w:val="00A9106F"/>
    <w:rsid w:val="00A910CD"/>
    <w:rsid w:val="00A91562"/>
    <w:rsid w:val="00A9175A"/>
    <w:rsid w:val="00A91CB8"/>
    <w:rsid w:val="00A924E7"/>
    <w:rsid w:val="00A92D00"/>
    <w:rsid w:val="00A93489"/>
    <w:rsid w:val="00A938BB"/>
    <w:rsid w:val="00A93A32"/>
    <w:rsid w:val="00A93B2F"/>
    <w:rsid w:val="00A93CEB"/>
    <w:rsid w:val="00A94067"/>
    <w:rsid w:val="00A940D2"/>
    <w:rsid w:val="00A9412C"/>
    <w:rsid w:val="00A94593"/>
    <w:rsid w:val="00A94778"/>
    <w:rsid w:val="00A94B8D"/>
    <w:rsid w:val="00A94D11"/>
    <w:rsid w:val="00A94E96"/>
    <w:rsid w:val="00A95388"/>
    <w:rsid w:val="00A958E2"/>
    <w:rsid w:val="00A95D72"/>
    <w:rsid w:val="00A95F97"/>
    <w:rsid w:val="00A962AF"/>
    <w:rsid w:val="00A965C6"/>
    <w:rsid w:val="00A96732"/>
    <w:rsid w:val="00A967BB"/>
    <w:rsid w:val="00A96D4A"/>
    <w:rsid w:val="00AA052F"/>
    <w:rsid w:val="00AA0A7E"/>
    <w:rsid w:val="00AA12BF"/>
    <w:rsid w:val="00AA153F"/>
    <w:rsid w:val="00AA1E6F"/>
    <w:rsid w:val="00AA2201"/>
    <w:rsid w:val="00AA26FE"/>
    <w:rsid w:val="00AA2A38"/>
    <w:rsid w:val="00AA2F30"/>
    <w:rsid w:val="00AA38CA"/>
    <w:rsid w:val="00AA3A0A"/>
    <w:rsid w:val="00AA3EC5"/>
    <w:rsid w:val="00AA3FDE"/>
    <w:rsid w:val="00AA486A"/>
    <w:rsid w:val="00AA4A04"/>
    <w:rsid w:val="00AA4E9B"/>
    <w:rsid w:val="00AA5094"/>
    <w:rsid w:val="00AA53D5"/>
    <w:rsid w:val="00AA59D0"/>
    <w:rsid w:val="00AA5C01"/>
    <w:rsid w:val="00AA612B"/>
    <w:rsid w:val="00AA6FDD"/>
    <w:rsid w:val="00AA7799"/>
    <w:rsid w:val="00AA7EDA"/>
    <w:rsid w:val="00AB0218"/>
    <w:rsid w:val="00AB0591"/>
    <w:rsid w:val="00AB0807"/>
    <w:rsid w:val="00AB0A7A"/>
    <w:rsid w:val="00AB0EF9"/>
    <w:rsid w:val="00AB17B4"/>
    <w:rsid w:val="00AB1DFC"/>
    <w:rsid w:val="00AB1E23"/>
    <w:rsid w:val="00AB2831"/>
    <w:rsid w:val="00AB2DA1"/>
    <w:rsid w:val="00AB2EB7"/>
    <w:rsid w:val="00AB2F30"/>
    <w:rsid w:val="00AB368C"/>
    <w:rsid w:val="00AB3ABE"/>
    <w:rsid w:val="00AB3FC2"/>
    <w:rsid w:val="00AB42AA"/>
    <w:rsid w:val="00AB48BD"/>
    <w:rsid w:val="00AB4A5F"/>
    <w:rsid w:val="00AB4B85"/>
    <w:rsid w:val="00AB556E"/>
    <w:rsid w:val="00AB56FC"/>
    <w:rsid w:val="00AB57F8"/>
    <w:rsid w:val="00AB59AC"/>
    <w:rsid w:val="00AB6245"/>
    <w:rsid w:val="00AB6776"/>
    <w:rsid w:val="00AB6E25"/>
    <w:rsid w:val="00AB7B5F"/>
    <w:rsid w:val="00AC019B"/>
    <w:rsid w:val="00AC0209"/>
    <w:rsid w:val="00AC08B8"/>
    <w:rsid w:val="00AC0A66"/>
    <w:rsid w:val="00AC0BBA"/>
    <w:rsid w:val="00AC0C14"/>
    <w:rsid w:val="00AC1138"/>
    <w:rsid w:val="00AC1504"/>
    <w:rsid w:val="00AC19A1"/>
    <w:rsid w:val="00AC1B18"/>
    <w:rsid w:val="00AC1C9F"/>
    <w:rsid w:val="00AC2355"/>
    <w:rsid w:val="00AC245F"/>
    <w:rsid w:val="00AC2627"/>
    <w:rsid w:val="00AC27CA"/>
    <w:rsid w:val="00AC289B"/>
    <w:rsid w:val="00AC2A97"/>
    <w:rsid w:val="00AC2FF7"/>
    <w:rsid w:val="00AC37BF"/>
    <w:rsid w:val="00AC3989"/>
    <w:rsid w:val="00AC3A7F"/>
    <w:rsid w:val="00AC4248"/>
    <w:rsid w:val="00AC48C5"/>
    <w:rsid w:val="00AC48CD"/>
    <w:rsid w:val="00AC4D58"/>
    <w:rsid w:val="00AC52CC"/>
    <w:rsid w:val="00AC5336"/>
    <w:rsid w:val="00AC5407"/>
    <w:rsid w:val="00AC5563"/>
    <w:rsid w:val="00AC58E4"/>
    <w:rsid w:val="00AC61E2"/>
    <w:rsid w:val="00AC66A4"/>
    <w:rsid w:val="00AC7507"/>
    <w:rsid w:val="00AC7645"/>
    <w:rsid w:val="00AD000C"/>
    <w:rsid w:val="00AD0698"/>
    <w:rsid w:val="00AD0DED"/>
    <w:rsid w:val="00AD159F"/>
    <w:rsid w:val="00AD16B4"/>
    <w:rsid w:val="00AD1AD7"/>
    <w:rsid w:val="00AD2508"/>
    <w:rsid w:val="00AD293D"/>
    <w:rsid w:val="00AD2B0C"/>
    <w:rsid w:val="00AD2BE9"/>
    <w:rsid w:val="00AD2C76"/>
    <w:rsid w:val="00AD2D35"/>
    <w:rsid w:val="00AD2E9F"/>
    <w:rsid w:val="00AD3388"/>
    <w:rsid w:val="00AD35D6"/>
    <w:rsid w:val="00AD3956"/>
    <w:rsid w:val="00AD3EBF"/>
    <w:rsid w:val="00AD3ED2"/>
    <w:rsid w:val="00AD47CA"/>
    <w:rsid w:val="00AD5461"/>
    <w:rsid w:val="00AD5A2F"/>
    <w:rsid w:val="00AD5BC2"/>
    <w:rsid w:val="00AD655C"/>
    <w:rsid w:val="00AD668E"/>
    <w:rsid w:val="00AD6B6E"/>
    <w:rsid w:val="00AD73D2"/>
    <w:rsid w:val="00AD766C"/>
    <w:rsid w:val="00AD7D9B"/>
    <w:rsid w:val="00AE03F3"/>
    <w:rsid w:val="00AE1218"/>
    <w:rsid w:val="00AE140A"/>
    <w:rsid w:val="00AE15BB"/>
    <w:rsid w:val="00AE1675"/>
    <w:rsid w:val="00AE1C20"/>
    <w:rsid w:val="00AE1D55"/>
    <w:rsid w:val="00AE230E"/>
    <w:rsid w:val="00AE235A"/>
    <w:rsid w:val="00AE2374"/>
    <w:rsid w:val="00AE25E6"/>
    <w:rsid w:val="00AE2F44"/>
    <w:rsid w:val="00AE2F6E"/>
    <w:rsid w:val="00AE3436"/>
    <w:rsid w:val="00AE363F"/>
    <w:rsid w:val="00AE37AF"/>
    <w:rsid w:val="00AE3DCD"/>
    <w:rsid w:val="00AE42EB"/>
    <w:rsid w:val="00AE457B"/>
    <w:rsid w:val="00AE4670"/>
    <w:rsid w:val="00AE4747"/>
    <w:rsid w:val="00AE4940"/>
    <w:rsid w:val="00AE4B7D"/>
    <w:rsid w:val="00AE5205"/>
    <w:rsid w:val="00AE5424"/>
    <w:rsid w:val="00AE5E74"/>
    <w:rsid w:val="00AE6204"/>
    <w:rsid w:val="00AE6232"/>
    <w:rsid w:val="00AE630A"/>
    <w:rsid w:val="00AE6415"/>
    <w:rsid w:val="00AE6817"/>
    <w:rsid w:val="00AE6981"/>
    <w:rsid w:val="00AE7085"/>
    <w:rsid w:val="00AE74D4"/>
    <w:rsid w:val="00AE7AD7"/>
    <w:rsid w:val="00AF00D9"/>
    <w:rsid w:val="00AF03F7"/>
    <w:rsid w:val="00AF03FB"/>
    <w:rsid w:val="00AF062B"/>
    <w:rsid w:val="00AF09A0"/>
    <w:rsid w:val="00AF0BEC"/>
    <w:rsid w:val="00AF10EE"/>
    <w:rsid w:val="00AF16F4"/>
    <w:rsid w:val="00AF1E2B"/>
    <w:rsid w:val="00AF2093"/>
    <w:rsid w:val="00AF2308"/>
    <w:rsid w:val="00AF2CA7"/>
    <w:rsid w:val="00AF324B"/>
    <w:rsid w:val="00AF3A79"/>
    <w:rsid w:val="00AF4348"/>
    <w:rsid w:val="00AF478C"/>
    <w:rsid w:val="00AF4B47"/>
    <w:rsid w:val="00AF4EB2"/>
    <w:rsid w:val="00AF5601"/>
    <w:rsid w:val="00AF642E"/>
    <w:rsid w:val="00AF67A9"/>
    <w:rsid w:val="00AF73A2"/>
    <w:rsid w:val="00B0000A"/>
    <w:rsid w:val="00B000E6"/>
    <w:rsid w:val="00B0025D"/>
    <w:rsid w:val="00B0032E"/>
    <w:rsid w:val="00B0094A"/>
    <w:rsid w:val="00B014B6"/>
    <w:rsid w:val="00B015EA"/>
    <w:rsid w:val="00B01809"/>
    <w:rsid w:val="00B0183F"/>
    <w:rsid w:val="00B0192D"/>
    <w:rsid w:val="00B01F21"/>
    <w:rsid w:val="00B0273B"/>
    <w:rsid w:val="00B02AF0"/>
    <w:rsid w:val="00B02CA7"/>
    <w:rsid w:val="00B02D4E"/>
    <w:rsid w:val="00B02F9F"/>
    <w:rsid w:val="00B0324D"/>
    <w:rsid w:val="00B034A0"/>
    <w:rsid w:val="00B03945"/>
    <w:rsid w:val="00B04379"/>
    <w:rsid w:val="00B0440B"/>
    <w:rsid w:val="00B046D4"/>
    <w:rsid w:val="00B04EA4"/>
    <w:rsid w:val="00B05385"/>
    <w:rsid w:val="00B053FF"/>
    <w:rsid w:val="00B0549C"/>
    <w:rsid w:val="00B068D2"/>
    <w:rsid w:val="00B06F8A"/>
    <w:rsid w:val="00B074FC"/>
    <w:rsid w:val="00B076A9"/>
    <w:rsid w:val="00B077BA"/>
    <w:rsid w:val="00B07846"/>
    <w:rsid w:val="00B078E8"/>
    <w:rsid w:val="00B10681"/>
    <w:rsid w:val="00B11593"/>
    <w:rsid w:val="00B11A2B"/>
    <w:rsid w:val="00B11AD2"/>
    <w:rsid w:val="00B11BB1"/>
    <w:rsid w:val="00B12144"/>
    <w:rsid w:val="00B12518"/>
    <w:rsid w:val="00B12F11"/>
    <w:rsid w:val="00B12FFD"/>
    <w:rsid w:val="00B1303B"/>
    <w:rsid w:val="00B1364D"/>
    <w:rsid w:val="00B1377B"/>
    <w:rsid w:val="00B13AFB"/>
    <w:rsid w:val="00B13D1D"/>
    <w:rsid w:val="00B13FCE"/>
    <w:rsid w:val="00B140C1"/>
    <w:rsid w:val="00B1419D"/>
    <w:rsid w:val="00B14607"/>
    <w:rsid w:val="00B1470B"/>
    <w:rsid w:val="00B1478F"/>
    <w:rsid w:val="00B15568"/>
    <w:rsid w:val="00B1581D"/>
    <w:rsid w:val="00B17085"/>
    <w:rsid w:val="00B173FC"/>
    <w:rsid w:val="00B17674"/>
    <w:rsid w:val="00B177C7"/>
    <w:rsid w:val="00B179B5"/>
    <w:rsid w:val="00B17C76"/>
    <w:rsid w:val="00B20172"/>
    <w:rsid w:val="00B203D7"/>
    <w:rsid w:val="00B219C9"/>
    <w:rsid w:val="00B21CDA"/>
    <w:rsid w:val="00B22B90"/>
    <w:rsid w:val="00B22C5E"/>
    <w:rsid w:val="00B23800"/>
    <w:rsid w:val="00B238D9"/>
    <w:rsid w:val="00B23988"/>
    <w:rsid w:val="00B23C55"/>
    <w:rsid w:val="00B23D63"/>
    <w:rsid w:val="00B23DAA"/>
    <w:rsid w:val="00B23E7F"/>
    <w:rsid w:val="00B2465F"/>
    <w:rsid w:val="00B2468D"/>
    <w:rsid w:val="00B24B03"/>
    <w:rsid w:val="00B25482"/>
    <w:rsid w:val="00B265A3"/>
    <w:rsid w:val="00B265B7"/>
    <w:rsid w:val="00B26873"/>
    <w:rsid w:val="00B26CAC"/>
    <w:rsid w:val="00B26CD3"/>
    <w:rsid w:val="00B2724A"/>
    <w:rsid w:val="00B272DA"/>
    <w:rsid w:val="00B2741A"/>
    <w:rsid w:val="00B2750B"/>
    <w:rsid w:val="00B27ACE"/>
    <w:rsid w:val="00B27C3A"/>
    <w:rsid w:val="00B3024C"/>
    <w:rsid w:val="00B30314"/>
    <w:rsid w:val="00B304D3"/>
    <w:rsid w:val="00B305C6"/>
    <w:rsid w:val="00B305DD"/>
    <w:rsid w:val="00B306F8"/>
    <w:rsid w:val="00B3088F"/>
    <w:rsid w:val="00B3095D"/>
    <w:rsid w:val="00B30A6E"/>
    <w:rsid w:val="00B30C1B"/>
    <w:rsid w:val="00B31439"/>
    <w:rsid w:val="00B31DF8"/>
    <w:rsid w:val="00B328C6"/>
    <w:rsid w:val="00B32EF9"/>
    <w:rsid w:val="00B33011"/>
    <w:rsid w:val="00B33048"/>
    <w:rsid w:val="00B33531"/>
    <w:rsid w:val="00B33ABC"/>
    <w:rsid w:val="00B33B83"/>
    <w:rsid w:val="00B341F4"/>
    <w:rsid w:val="00B34875"/>
    <w:rsid w:val="00B34A3C"/>
    <w:rsid w:val="00B352DE"/>
    <w:rsid w:val="00B36AA5"/>
    <w:rsid w:val="00B36FC9"/>
    <w:rsid w:val="00B37CB7"/>
    <w:rsid w:val="00B401A5"/>
    <w:rsid w:val="00B408AE"/>
    <w:rsid w:val="00B40B63"/>
    <w:rsid w:val="00B40B94"/>
    <w:rsid w:val="00B4123B"/>
    <w:rsid w:val="00B41290"/>
    <w:rsid w:val="00B4142E"/>
    <w:rsid w:val="00B4162D"/>
    <w:rsid w:val="00B4209C"/>
    <w:rsid w:val="00B4211E"/>
    <w:rsid w:val="00B42D81"/>
    <w:rsid w:val="00B42F1E"/>
    <w:rsid w:val="00B43866"/>
    <w:rsid w:val="00B43AFD"/>
    <w:rsid w:val="00B43E07"/>
    <w:rsid w:val="00B4420D"/>
    <w:rsid w:val="00B445F9"/>
    <w:rsid w:val="00B44DCE"/>
    <w:rsid w:val="00B45620"/>
    <w:rsid w:val="00B45936"/>
    <w:rsid w:val="00B45989"/>
    <w:rsid w:val="00B45C1E"/>
    <w:rsid w:val="00B45E22"/>
    <w:rsid w:val="00B45F05"/>
    <w:rsid w:val="00B460B3"/>
    <w:rsid w:val="00B46AEB"/>
    <w:rsid w:val="00B46C03"/>
    <w:rsid w:val="00B501C1"/>
    <w:rsid w:val="00B502F8"/>
    <w:rsid w:val="00B50398"/>
    <w:rsid w:val="00B504B8"/>
    <w:rsid w:val="00B50F3F"/>
    <w:rsid w:val="00B51982"/>
    <w:rsid w:val="00B51D9D"/>
    <w:rsid w:val="00B51E4D"/>
    <w:rsid w:val="00B51E9E"/>
    <w:rsid w:val="00B52020"/>
    <w:rsid w:val="00B52337"/>
    <w:rsid w:val="00B52493"/>
    <w:rsid w:val="00B5260C"/>
    <w:rsid w:val="00B52957"/>
    <w:rsid w:val="00B52B26"/>
    <w:rsid w:val="00B52DDD"/>
    <w:rsid w:val="00B53488"/>
    <w:rsid w:val="00B5431D"/>
    <w:rsid w:val="00B546BE"/>
    <w:rsid w:val="00B54BB0"/>
    <w:rsid w:val="00B54EC2"/>
    <w:rsid w:val="00B55155"/>
    <w:rsid w:val="00B554B3"/>
    <w:rsid w:val="00B556D8"/>
    <w:rsid w:val="00B55D46"/>
    <w:rsid w:val="00B56007"/>
    <w:rsid w:val="00B5659C"/>
    <w:rsid w:val="00B56764"/>
    <w:rsid w:val="00B57534"/>
    <w:rsid w:val="00B575AE"/>
    <w:rsid w:val="00B57834"/>
    <w:rsid w:val="00B57936"/>
    <w:rsid w:val="00B5793A"/>
    <w:rsid w:val="00B57A29"/>
    <w:rsid w:val="00B57DBC"/>
    <w:rsid w:val="00B60D1D"/>
    <w:rsid w:val="00B60D24"/>
    <w:rsid w:val="00B60D3F"/>
    <w:rsid w:val="00B60DDE"/>
    <w:rsid w:val="00B610E9"/>
    <w:rsid w:val="00B61144"/>
    <w:rsid w:val="00B6173E"/>
    <w:rsid w:val="00B61B3A"/>
    <w:rsid w:val="00B623D1"/>
    <w:rsid w:val="00B6325D"/>
    <w:rsid w:val="00B63326"/>
    <w:rsid w:val="00B63CDA"/>
    <w:rsid w:val="00B6409C"/>
    <w:rsid w:val="00B641DD"/>
    <w:rsid w:val="00B64631"/>
    <w:rsid w:val="00B64CD9"/>
    <w:rsid w:val="00B64F57"/>
    <w:rsid w:val="00B65522"/>
    <w:rsid w:val="00B65E0B"/>
    <w:rsid w:val="00B65E55"/>
    <w:rsid w:val="00B6617D"/>
    <w:rsid w:val="00B661F9"/>
    <w:rsid w:val="00B675BA"/>
    <w:rsid w:val="00B675E8"/>
    <w:rsid w:val="00B675E9"/>
    <w:rsid w:val="00B6791D"/>
    <w:rsid w:val="00B67A25"/>
    <w:rsid w:val="00B67BEB"/>
    <w:rsid w:val="00B67CCC"/>
    <w:rsid w:val="00B70011"/>
    <w:rsid w:val="00B7025D"/>
    <w:rsid w:val="00B711B5"/>
    <w:rsid w:val="00B7133E"/>
    <w:rsid w:val="00B719F5"/>
    <w:rsid w:val="00B71ED6"/>
    <w:rsid w:val="00B72ABA"/>
    <w:rsid w:val="00B7330B"/>
    <w:rsid w:val="00B739AF"/>
    <w:rsid w:val="00B73B59"/>
    <w:rsid w:val="00B7400A"/>
    <w:rsid w:val="00B74415"/>
    <w:rsid w:val="00B7457E"/>
    <w:rsid w:val="00B7481B"/>
    <w:rsid w:val="00B74928"/>
    <w:rsid w:val="00B74F57"/>
    <w:rsid w:val="00B75222"/>
    <w:rsid w:val="00B761ED"/>
    <w:rsid w:val="00B76202"/>
    <w:rsid w:val="00B76770"/>
    <w:rsid w:val="00B76ADD"/>
    <w:rsid w:val="00B76BEA"/>
    <w:rsid w:val="00B76C8B"/>
    <w:rsid w:val="00B77150"/>
    <w:rsid w:val="00B77D53"/>
    <w:rsid w:val="00B77E5D"/>
    <w:rsid w:val="00B77F3E"/>
    <w:rsid w:val="00B800FF"/>
    <w:rsid w:val="00B80277"/>
    <w:rsid w:val="00B804E3"/>
    <w:rsid w:val="00B80730"/>
    <w:rsid w:val="00B807AD"/>
    <w:rsid w:val="00B80AB4"/>
    <w:rsid w:val="00B80F36"/>
    <w:rsid w:val="00B815D4"/>
    <w:rsid w:val="00B81793"/>
    <w:rsid w:val="00B81B44"/>
    <w:rsid w:val="00B81D56"/>
    <w:rsid w:val="00B82CAA"/>
    <w:rsid w:val="00B832C7"/>
    <w:rsid w:val="00B8379A"/>
    <w:rsid w:val="00B837FD"/>
    <w:rsid w:val="00B83A01"/>
    <w:rsid w:val="00B843E5"/>
    <w:rsid w:val="00B84624"/>
    <w:rsid w:val="00B84974"/>
    <w:rsid w:val="00B84ADE"/>
    <w:rsid w:val="00B84E2F"/>
    <w:rsid w:val="00B84F47"/>
    <w:rsid w:val="00B8514F"/>
    <w:rsid w:val="00B85497"/>
    <w:rsid w:val="00B85E96"/>
    <w:rsid w:val="00B864AC"/>
    <w:rsid w:val="00B868FE"/>
    <w:rsid w:val="00B869B7"/>
    <w:rsid w:val="00B86D7C"/>
    <w:rsid w:val="00B87927"/>
    <w:rsid w:val="00B87B0A"/>
    <w:rsid w:val="00B90108"/>
    <w:rsid w:val="00B9044A"/>
    <w:rsid w:val="00B90553"/>
    <w:rsid w:val="00B90A66"/>
    <w:rsid w:val="00B90AD4"/>
    <w:rsid w:val="00B90D58"/>
    <w:rsid w:val="00B9171B"/>
    <w:rsid w:val="00B91835"/>
    <w:rsid w:val="00B9194B"/>
    <w:rsid w:val="00B91CD6"/>
    <w:rsid w:val="00B91FE8"/>
    <w:rsid w:val="00B9203A"/>
    <w:rsid w:val="00B93117"/>
    <w:rsid w:val="00B9366E"/>
    <w:rsid w:val="00B94930"/>
    <w:rsid w:val="00B94A5C"/>
    <w:rsid w:val="00B94D39"/>
    <w:rsid w:val="00B954A5"/>
    <w:rsid w:val="00B95B27"/>
    <w:rsid w:val="00B967EA"/>
    <w:rsid w:val="00B968E8"/>
    <w:rsid w:val="00B9713A"/>
    <w:rsid w:val="00B972C0"/>
    <w:rsid w:val="00B97B49"/>
    <w:rsid w:val="00BA029A"/>
    <w:rsid w:val="00BA0664"/>
    <w:rsid w:val="00BA08FC"/>
    <w:rsid w:val="00BA0A78"/>
    <w:rsid w:val="00BA129C"/>
    <w:rsid w:val="00BA1A02"/>
    <w:rsid w:val="00BA1B48"/>
    <w:rsid w:val="00BA1EBD"/>
    <w:rsid w:val="00BA2241"/>
    <w:rsid w:val="00BA27D0"/>
    <w:rsid w:val="00BA2AAC"/>
    <w:rsid w:val="00BA3034"/>
    <w:rsid w:val="00BA3254"/>
    <w:rsid w:val="00BA3538"/>
    <w:rsid w:val="00BA3598"/>
    <w:rsid w:val="00BA3879"/>
    <w:rsid w:val="00BA3A63"/>
    <w:rsid w:val="00BA3E54"/>
    <w:rsid w:val="00BA40F6"/>
    <w:rsid w:val="00BA4483"/>
    <w:rsid w:val="00BA4C04"/>
    <w:rsid w:val="00BA4FF0"/>
    <w:rsid w:val="00BA653D"/>
    <w:rsid w:val="00BA6953"/>
    <w:rsid w:val="00BA71F1"/>
    <w:rsid w:val="00BA73D5"/>
    <w:rsid w:val="00BA74C0"/>
    <w:rsid w:val="00BA7629"/>
    <w:rsid w:val="00BA76EA"/>
    <w:rsid w:val="00BB0062"/>
    <w:rsid w:val="00BB02B9"/>
    <w:rsid w:val="00BB0359"/>
    <w:rsid w:val="00BB04B0"/>
    <w:rsid w:val="00BB09C6"/>
    <w:rsid w:val="00BB0CE5"/>
    <w:rsid w:val="00BB1FE8"/>
    <w:rsid w:val="00BB24E6"/>
    <w:rsid w:val="00BB2751"/>
    <w:rsid w:val="00BB2DAD"/>
    <w:rsid w:val="00BB3C53"/>
    <w:rsid w:val="00BB3CB2"/>
    <w:rsid w:val="00BB43C2"/>
    <w:rsid w:val="00BB47CE"/>
    <w:rsid w:val="00BB52B8"/>
    <w:rsid w:val="00BB5599"/>
    <w:rsid w:val="00BB56C9"/>
    <w:rsid w:val="00BB5B4F"/>
    <w:rsid w:val="00BB5E13"/>
    <w:rsid w:val="00BB6172"/>
    <w:rsid w:val="00BB65D9"/>
    <w:rsid w:val="00BB672A"/>
    <w:rsid w:val="00BB6947"/>
    <w:rsid w:val="00BB6A1E"/>
    <w:rsid w:val="00BB6C1B"/>
    <w:rsid w:val="00BB6FB5"/>
    <w:rsid w:val="00BB757C"/>
    <w:rsid w:val="00BB77F9"/>
    <w:rsid w:val="00BB7D8F"/>
    <w:rsid w:val="00BB7E20"/>
    <w:rsid w:val="00BC024E"/>
    <w:rsid w:val="00BC0582"/>
    <w:rsid w:val="00BC140B"/>
    <w:rsid w:val="00BC176A"/>
    <w:rsid w:val="00BC1955"/>
    <w:rsid w:val="00BC1BB0"/>
    <w:rsid w:val="00BC1D82"/>
    <w:rsid w:val="00BC20E8"/>
    <w:rsid w:val="00BC224D"/>
    <w:rsid w:val="00BC28ED"/>
    <w:rsid w:val="00BC2B14"/>
    <w:rsid w:val="00BC33A4"/>
    <w:rsid w:val="00BC36D4"/>
    <w:rsid w:val="00BC3F19"/>
    <w:rsid w:val="00BC445B"/>
    <w:rsid w:val="00BC4AFB"/>
    <w:rsid w:val="00BC4B0E"/>
    <w:rsid w:val="00BC4BF1"/>
    <w:rsid w:val="00BC526D"/>
    <w:rsid w:val="00BC54F9"/>
    <w:rsid w:val="00BC61CF"/>
    <w:rsid w:val="00BC61D5"/>
    <w:rsid w:val="00BC69D1"/>
    <w:rsid w:val="00BC747B"/>
    <w:rsid w:val="00BC7771"/>
    <w:rsid w:val="00BC7ABB"/>
    <w:rsid w:val="00BD01AC"/>
    <w:rsid w:val="00BD085B"/>
    <w:rsid w:val="00BD0CE6"/>
    <w:rsid w:val="00BD0D20"/>
    <w:rsid w:val="00BD0EB2"/>
    <w:rsid w:val="00BD0F13"/>
    <w:rsid w:val="00BD10EF"/>
    <w:rsid w:val="00BD14A9"/>
    <w:rsid w:val="00BD14C5"/>
    <w:rsid w:val="00BD1745"/>
    <w:rsid w:val="00BD21B1"/>
    <w:rsid w:val="00BD2693"/>
    <w:rsid w:val="00BD2731"/>
    <w:rsid w:val="00BD32F9"/>
    <w:rsid w:val="00BD3AF3"/>
    <w:rsid w:val="00BD3C6B"/>
    <w:rsid w:val="00BD413B"/>
    <w:rsid w:val="00BD4223"/>
    <w:rsid w:val="00BD4754"/>
    <w:rsid w:val="00BD487D"/>
    <w:rsid w:val="00BD4C80"/>
    <w:rsid w:val="00BD4DBE"/>
    <w:rsid w:val="00BD5472"/>
    <w:rsid w:val="00BD570E"/>
    <w:rsid w:val="00BD58CB"/>
    <w:rsid w:val="00BD60C6"/>
    <w:rsid w:val="00BD61DB"/>
    <w:rsid w:val="00BD63D2"/>
    <w:rsid w:val="00BD64C2"/>
    <w:rsid w:val="00BD64F5"/>
    <w:rsid w:val="00BD6681"/>
    <w:rsid w:val="00BD6BDA"/>
    <w:rsid w:val="00BD6DE2"/>
    <w:rsid w:val="00BD704A"/>
    <w:rsid w:val="00BD77C3"/>
    <w:rsid w:val="00BD7805"/>
    <w:rsid w:val="00BD7E43"/>
    <w:rsid w:val="00BE0015"/>
    <w:rsid w:val="00BE020E"/>
    <w:rsid w:val="00BE1644"/>
    <w:rsid w:val="00BE18C0"/>
    <w:rsid w:val="00BE1BB9"/>
    <w:rsid w:val="00BE1EDB"/>
    <w:rsid w:val="00BE1F16"/>
    <w:rsid w:val="00BE21B8"/>
    <w:rsid w:val="00BE2A3E"/>
    <w:rsid w:val="00BE33E5"/>
    <w:rsid w:val="00BE348C"/>
    <w:rsid w:val="00BE3EBF"/>
    <w:rsid w:val="00BE46DA"/>
    <w:rsid w:val="00BE4AB7"/>
    <w:rsid w:val="00BE4BEB"/>
    <w:rsid w:val="00BE4E14"/>
    <w:rsid w:val="00BE50A9"/>
    <w:rsid w:val="00BE59C0"/>
    <w:rsid w:val="00BE59CA"/>
    <w:rsid w:val="00BE5A7E"/>
    <w:rsid w:val="00BE6E45"/>
    <w:rsid w:val="00BE7807"/>
    <w:rsid w:val="00BE79F6"/>
    <w:rsid w:val="00BF01CA"/>
    <w:rsid w:val="00BF0C0E"/>
    <w:rsid w:val="00BF12BF"/>
    <w:rsid w:val="00BF14AE"/>
    <w:rsid w:val="00BF1CE2"/>
    <w:rsid w:val="00BF1E6F"/>
    <w:rsid w:val="00BF2026"/>
    <w:rsid w:val="00BF283C"/>
    <w:rsid w:val="00BF2928"/>
    <w:rsid w:val="00BF2A9D"/>
    <w:rsid w:val="00BF2B01"/>
    <w:rsid w:val="00BF385C"/>
    <w:rsid w:val="00BF39D1"/>
    <w:rsid w:val="00BF3CFA"/>
    <w:rsid w:val="00BF4951"/>
    <w:rsid w:val="00BF548B"/>
    <w:rsid w:val="00BF5580"/>
    <w:rsid w:val="00BF560B"/>
    <w:rsid w:val="00BF5641"/>
    <w:rsid w:val="00BF5971"/>
    <w:rsid w:val="00BF5AF0"/>
    <w:rsid w:val="00BF5B58"/>
    <w:rsid w:val="00BF663B"/>
    <w:rsid w:val="00BF6A66"/>
    <w:rsid w:val="00BF71A1"/>
    <w:rsid w:val="00BF74F1"/>
    <w:rsid w:val="00C002E8"/>
    <w:rsid w:val="00C00357"/>
    <w:rsid w:val="00C00B4D"/>
    <w:rsid w:val="00C00E38"/>
    <w:rsid w:val="00C01264"/>
    <w:rsid w:val="00C01510"/>
    <w:rsid w:val="00C01831"/>
    <w:rsid w:val="00C01A07"/>
    <w:rsid w:val="00C01C1A"/>
    <w:rsid w:val="00C01C78"/>
    <w:rsid w:val="00C02118"/>
    <w:rsid w:val="00C02344"/>
    <w:rsid w:val="00C02AB4"/>
    <w:rsid w:val="00C02C45"/>
    <w:rsid w:val="00C03354"/>
    <w:rsid w:val="00C033B2"/>
    <w:rsid w:val="00C04084"/>
    <w:rsid w:val="00C0459E"/>
    <w:rsid w:val="00C048FE"/>
    <w:rsid w:val="00C04D25"/>
    <w:rsid w:val="00C04E24"/>
    <w:rsid w:val="00C04ED4"/>
    <w:rsid w:val="00C0521A"/>
    <w:rsid w:val="00C05410"/>
    <w:rsid w:val="00C054CC"/>
    <w:rsid w:val="00C05A26"/>
    <w:rsid w:val="00C062CB"/>
    <w:rsid w:val="00C0640D"/>
    <w:rsid w:val="00C067C0"/>
    <w:rsid w:val="00C068F8"/>
    <w:rsid w:val="00C07067"/>
    <w:rsid w:val="00C072B1"/>
    <w:rsid w:val="00C07311"/>
    <w:rsid w:val="00C07393"/>
    <w:rsid w:val="00C074DF"/>
    <w:rsid w:val="00C077BB"/>
    <w:rsid w:val="00C07D83"/>
    <w:rsid w:val="00C07F65"/>
    <w:rsid w:val="00C100FC"/>
    <w:rsid w:val="00C1040E"/>
    <w:rsid w:val="00C106BB"/>
    <w:rsid w:val="00C10BE0"/>
    <w:rsid w:val="00C10C3A"/>
    <w:rsid w:val="00C118E3"/>
    <w:rsid w:val="00C11A2E"/>
    <w:rsid w:val="00C11CA5"/>
    <w:rsid w:val="00C11D33"/>
    <w:rsid w:val="00C1297A"/>
    <w:rsid w:val="00C1348C"/>
    <w:rsid w:val="00C137F7"/>
    <w:rsid w:val="00C141F0"/>
    <w:rsid w:val="00C14D44"/>
    <w:rsid w:val="00C14E30"/>
    <w:rsid w:val="00C1536F"/>
    <w:rsid w:val="00C15EC5"/>
    <w:rsid w:val="00C1611F"/>
    <w:rsid w:val="00C16928"/>
    <w:rsid w:val="00C16BDE"/>
    <w:rsid w:val="00C172F8"/>
    <w:rsid w:val="00C1740A"/>
    <w:rsid w:val="00C179B6"/>
    <w:rsid w:val="00C17C3D"/>
    <w:rsid w:val="00C17C71"/>
    <w:rsid w:val="00C17CEB"/>
    <w:rsid w:val="00C17FFE"/>
    <w:rsid w:val="00C2054C"/>
    <w:rsid w:val="00C20876"/>
    <w:rsid w:val="00C2162C"/>
    <w:rsid w:val="00C2195C"/>
    <w:rsid w:val="00C2196C"/>
    <w:rsid w:val="00C21BC0"/>
    <w:rsid w:val="00C21FCB"/>
    <w:rsid w:val="00C2204F"/>
    <w:rsid w:val="00C225F0"/>
    <w:rsid w:val="00C22D81"/>
    <w:rsid w:val="00C2311D"/>
    <w:rsid w:val="00C23628"/>
    <w:rsid w:val="00C236D7"/>
    <w:rsid w:val="00C23C6B"/>
    <w:rsid w:val="00C23C6E"/>
    <w:rsid w:val="00C23D0B"/>
    <w:rsid w:val="00C23D2E"/>
    <w:rsid w:val="00C24695"/>
    <w:rsid w:val="00C2504A"/>
    <w:rsid w:val="00C252EC"/>
    <w:rsid w:val="00C2534F"/>
    <w:rsid w:val="00C25381"/>
    <w:rsid w:val="00C258CA"/>
    <w:rsid w:val="00C26938"/>
    <w:rsid w:val="00C26BC0"/>
    <w:rsid w:val="00C2737C"/>
    <w:rsid w:val="00C2741D"/>
    <w:rsid w:val="00C27A03"/>
    <w:rsid w:val="00C27ACC"/>
    <w:rsid w:val="00C27D4E"/>
    <w:rsid w:val="00C27E1E"/>
    <w:rsid w:val="00C27F78"/>
    <w:rsid w:val="00C27FDD"/>
    <w:rsid w:val="00C30AE8"/>
    <w:rsid w:val="00C30D5A"/>
    <w:rsid w:val="00C30E4B"/>
    <w:rsid w:val="00C312CC"/>
    <w:rsid w:val="00C318AE"/>
    <w:rsid w:val="00C3199C"/>
    <w:rsid w:val="00C31B97"/>
    <w:rsid w:val="00C32001"/>
    <w:rsid w:val="00C32924"/>
    <w:rsid w:val="00C32D18"/>
    <w:rsid w:val="00C32EB8"/>
    <w:rsid w:val="00C33232"/>
    <w:rsid w:val="00C339A7"/>
    <w:rsid w:val="00C339CE"/>
    <w:rsid w:val="00C33D45"/>
    <w:rsid w:val="00C33EEB"/>
    <w:rsid w:val="00C34F97"/>
    <w:rsid w:val="00C353FB"/>
    <w:rsid w:val="00C35565"/>
    <w:rsid w:val="00C35635"/>
    <w:rsid w:val="00C3590D"/>
    <w:rsid w:val="00C35AEB"/>
    <w:rsid w:val="00C35B2A"/>
    <w:rsid w:val="00C35B51"/>
    <w:rsid w:val="00C35BA5"/>
    <w:rsid w:val="00C35BEE"/>
    <w:rsid w:val="00C36C31"/>
    <w:rsid w:val="00C36DD4"/>
    <w:rsid w:val="00C3758B"/>
    <w:rsid w:val="00C37606"/>
    <w:rsid w:val="00C37F38"/>
    <w:rsid w:val="00C40717"/>
    <w:rsid w:val="00C40752"/>
    <w:rsid w:val="00C407B1"/>
    <w:rsid w:val="00C40802"/>
    <w:rsid w:val="00C409D4"/>
    <w:rsid w:val="00C40B66"/>
    <w:rsid w:val="00C41CA4"/>
    <w:rsid w:val="00C424CB"/>
    <w:rsid w:val="00C426A6"/>
    <w:rsid w:val="00C42FC9"/>
    <w:rsid w:val="00C438F0"/>
    <w:rsid w:val="00C43BA7"/>
    <w:rsid w:val="00C4449C"/>
    <w:rsid w:val="00C44584"/>
    <w:rsid w:val="00C445D5"/>
    <w:rsid w:val="00C4466F"/>
    <w:rsid w:val="00C44C7A"/>
    <w:rsid w:val="00C453A5"/>
    <w:rsid w:val="00C46395"/>
    <w:rsid w:val="00C465A3"/>
    <w:rsid w:val="00C467E4"/>
    <w:rsid w:val="00C4722E"/>
    <w:rsid w:val="00C47378"/>
    <w:rsid w:val="00C475BC"/>
    <w:rsid w:val="00C47725"/>
    <w:rsid w:val="00C4783E"/>
    <w:rsid w:val="00C5008F"/>
    <w:rsid w:val="00C504D5"/>
    <w:rsid w:val="00C50928"/>
    <w:rsid w:val="00C50AA2"/>
    <w:rsid w:val="00C513CD"/>
    <w:rsid w:val="00C51882"/>
    <w:rsid w:val="00C51DBE"/>
    <w:rsid w:val="00C51F70"/>
    <w:rsid w:val="00C52068"/>
    <w:rsid w:val="00C521E4"/>
    <w:rsid w:val="00C52931"/>
    <w:rsid w:val="00C52D4E"/>
    <w:rsid w:val="00C52F4B"/>
    <w:rsid w:val="00C538FB"/>
    <w:rsid w:val="00C54207"/>
    <w:rsid w:val="00C54330"/>
    <w:rsid w:val="00C5487A"/>
    <w:rsid w:val="00C556B6"/>
    <w:rsid w:val="00C55822"/>
    <w:rsid w:val="00C558E0"/>
    <w:rsid w:val="00C55C74"/>
    <w:rsid w:val="00C561FD"/>
    <w:rsid w:val="00C56A30"/>
    <w:rsid w:val="00C56F1B"/>
    <w:rsid w:val="00C5759C"/>
    <w:rsid w:val="00C57B6A"/>
    <w:rsid w:val="00C57DE9"/>
    <w:rsid w:val="00C60B55"/>
    <w:rsid w:val="00C60EF6"/>
    <w:rsid w:val="00C60F3A"/>
    <w:rsid w:val="00C61F7F"/>
    <w:rsid w:val="00C62296"/>
    <w:rsid w:val="00C62390"/>
    <w:rsid w:val="00C62441"/>
    <w:rsid w:val="00C6277B"/>
    <w:rsid w:val="00C62E80"/>
    <w:rsid w:val="00C631B2"/>
    <w:rsid w:val="00C63B6F"/>
    <w:rsid w:val="00C63C06"/>
    <w:rsid w:val="00C64C33"/>
    <w:rsid w:val="00C64FC8"/>
    <w:rsid w:val="00C654AF"/>
    <w:rsid w:val="00C65565"/>
    <w:rsid w:val="00C65671"/>
    <w:rsid w:val="00C65FC2"/>
    <w:rsid w:val="00C66548"/>
    <w:rsid w:val="00C667B4"/>
    <w:rsid w:val="00C7145E"/>
    <w:rsid w:val="00C7158E"/>
    <w:rsid w:val="00C718A9"/>
    <w:rsid w:val="00C7199F"/>
    <w:rsid w:val="00C7221B"/>
    <w:rsid w:val="00C72412"/>
    <w:rsid w:val="00C72485"/>
    <w:rsid w:val="00C72633"/>
    <w:rsid w:val="00C72734"/>
    <w:rsid w:val="00C72CB5"/>
    <w:rsid w:val="00C72EF2"/>
    <w:rsid w:val="00C73112"/>
    <w:rsid w:val="00C734CE"/>
    <w:rsid w:val="00C73591"/>
    <w:rsid w:val="00C73669"/>
    <w:rsid w:val="00C7378E"/>
    <w:rsid w:val="00C7388E"/>
    <w:rsid w:val="00C73ACB"/>
    <w:rsid w:val="00C73FA6"/>
    <w:rsid w:val="00C742E6"/>
    <w:rsid w:val="00C74DB4"/>
    <w:rsid w:val="00C751DC"/>
    <w:rsid w:val="00C75915"/>
    <w:rsid w:val="00C75F3A"/>
    <w:rsid w:val="00C760F0"/>
    <w:rsid w:val="00C76287"/>
    <w:rsid w:val="00C76714"/>
    <w:rsid w:val="00C76F23"/>
    <w:rsid w:val="00C777C2"/>
    <w:rsid w:val="00C77A26"/>
    <w:rsid w:val="00C77C80"/>
    <w:rsid w:val="00C8032F"/>
    <w:rsid w:val="00C808F3"/>
    <w:rsid w:val="00C80BD7"/>
    <w:rsid w:val="00C817AD"/>
    <w:rsid w:val="00C81C3E"/>
    <w:rsid w:val="00C820C1"/>
    <w:rsid w:val="00C82116"/>
    <w:rsid w:val="00C8223B"/>
    <w:rsid w:val="00C82837"/>
    <w:rsid w:val="00C82E9A"/>
    <w:rsid w:val="00C83ADE"/>
    <w:rsid w:val="00C8455B"/>
    <w:rsid w:val="00C84B42"/>
    <w:rsid w:val="00C85015"/>
    <w:rsid w:val="00C856FB"/>
    <w:rsid w:val="00C85B8D"/>
    <w:rsid w:val="00C86743"/>
    <w:rsid w:val="00C868A0"/>
    <w:rsid w:val="00C87429"/>
    <w:rsid w:val="00C87714"/>
    <w:rsid w:val="00C87715"/>
    <w:rsid w:val="00C87C8C"/>
    <w:rsid w:val="00C903EB"/>
    <w:rsid w:val="00C90D32"/>
    <w:rsid w:val="00C90E59"/>
    <w:rsid w:val="00C90F25"/>
    <w:rsid w:val="00C91228"/>
    <w:rsid w:val="00C915EC"/>
    <w:rsid w:val="00C91633"/>
    <w:rsid w:val="00C9222C"/>
    <w:rsid w:val="00C92330"/>
    <w:rsid w:val="00C92E85"/>
    <w:rsid w:val="00C93387"/>
    <w:rsid w:val="00C933FE"/>
    <w:rsid w:val="00C93466"/>
    <w:rsid w:val="00C94B71"/>
    <w:rsid w:val="00C950E0"/>
    <w:rsid w:val="00C95BD6"/>
    <w:rsid w:val="00C960E5"/>
    <w:rsid w:val="00C9636A"/>
    <w:rsid w:val="00C964D4"/>
    <w:rsid w:val="00C967B4"/>
    <w:rsid w:val="00C96E00"/>
    <w:rsid w:val="00C96EAC"/>
    <w:rsid w:val="00C9771D"/>
    <w:rsid w:val="00C97D76"/>
    <w:rsid w:val="00CA0242"/>
    <w:rsid w:val="00CA0369"/>
    <w:rsid w:val="00CA0F27"/>
    <w:rsid w:val="00CA11A7"/>
    <w:rsid w:val="00CA149E"/>
    <w:rsid w:val="00CA1BFA"/>
    <w:rsid w:val="00CA2741"/>
    <w:rsid w:val="00CA2B7E"/>
    <w:rsid w:val="00CA2B9B"/>
    <w:rsid w:val="00CA2BF5"/>
    <w:rsid w:val="00CA3D34"/>
    <w:rsid w:val="00CA51AF"/>
    <w:rsid w:val="00CA5708"/>
    <w:rsid w:val="00CA5803"/>
    <w:rsid w:val="00CA59B4"/>
    <w:rsid w:val="00CA5DE6"/>
    <w:rsid w:val="00CA62A3"/>
    <w:rsid w:val="00CA693C"/>
    <w:rsid w:val="00CA6B8F"/>
    <w:rsid w:val="00CA74E0"/>
    <w:rsid w:val="00CA7782"/>
    <w:rsid w:val="00CA7AE5"/>
    <w:rsid w:val="00CA7C1D"/>
    <w:rsid w:val="00CB0A8B"/>
    <w:rsid w:val="00CB0BF7"/>
    <w:rsid w:val="00CB163E"/>
    <w:rsid w:val="00CB1852"/>
    <w:rsid w:val="00CB190A"/>
    <w:rsid w:val="00CB1F1A"/>
    <w:rsid w:val="00CB24BE"/>
    <w:rsid w:val="00CB2788"/>
    <w:rsid w:val="00CB2BEE"/>
    <w:rsid w:val="00CB3455"/>
    <w:rsid w:val="00CB3547"/>
    <w:rsid w:val="00CB3949"/>
    <w:rsid w:val="00CB3C49"/>
    <w:rsid w:val="00CB4025"/>
    <w:rsid w:val="00CB4B78"/>
    <w:rsid w:val="00CB4C35"/>
    <w:rsid w:val="00CB4C44"/>
    <w:rsid w:val="00CB4E0A"/>
    <w:rsid w:val="00CB5087"/>
    <w:rsid w:val="00CB6467"/>
    <w:rsid w:val="00CB6901"/>
    <w:rsid w:val="00CB6A3B"/>
    <w:rsid w:val="00CB6A58"/>
    <w:rsid w:val="00CB6C60"/>
    <w:rsid w:val="00CB6D69"/>
    <w:rsid w:val="00CB6D8C"/>
    <w:rsid w:val="00CB7937"/>
    <w:rsid w:val="00CB7CE7"/>
    <w:rsid w:val="00CC01CC"/>
    <w:rsid w:val="00CC0370"/>
    <w:rsid w:val="00CC0DA7"/>
    <w:rsid w:val="00CC0DBC"/>
    <w:rsid w:val="00CC2158"/>
    <w:rsid w:val="00CC274B"/>
    <w:rsid w:val="00CC331C"/>
    <w:rsid w:val="00CC3A7A"/>
    <w:rsid w:val="00CC3ECA"/>
    <w:rsid w:val="00CC4212"/>
    <w:rsid w:val="00CC4CA9"/>
    <w:rsid w:val="00CC5021"/>
    <w:rsid w:val="00CC5464"/>
    <w:rsid w:val="00CC5ECF"/>
    <w:rsid w:val="00CC5F86"/>
    <w:rsid w:val="00CC6663"/>
    <w:rsid w:val="00CC689B"/>
    <w:rsid w:val="00CC6BD6"/>
    <w:rsid w:val="00CC6D08"/>
    <w:rsid w:val="00CC713B"/>
    <w:rsid w:val="00CC726A"/>
    <w:rsid w:val="00CC76FD"/>
    <w:rsid w:val="00CD00EE"/>
    <w:rsid w:val="00CD05A3"/>
    <w:rsid w:val="00CD074F"/>
    <w:rsid w:val="00CD0879"/>
    <w:rsid w:val="00CD0B80"/>
    <w:rsid w:val="00CD1060"/>
    <w:rsid w:val="00CD12E0"/>
    <w:rsid w:val="00CD1729"/>
    <w:rsid w:val="00CD27F5"/>
    <w:rsid w:val="00CD3161"/>
    <w:rsid w:val="00CD381F"/>
    <w:rsid w:val="00CD3C9E"/>
    <w:rsid w:val="00CD3D38"/>
    <w:rsid w:val="00CD3EE9"/>
    <w:rsid w:val="00CD3F83"/>
    <w:rsid w:val="00CD4549"/>
    <w:rsid w:val="00CD47FB"/>
    <w:rsid w:val="00CD4A24"/>
    <w:rsid w:val="00CD4D51"/>
    <w:rsid w:val="00CD52A8"/>
    <w:rsid w:val="00CD53B5"/>
    <w:rsid w:val="00CD66A7"/>
    <w:rsid w:val="00CD683E"/>
    <w:rsid w:val="00CD6C14"/>
    <w:rsid w:val="00CD6CE6"/>
    <w:rsid w:val="00CD7C32"/>
    <w:rsid w:val="00CD7EBF"/>
    <w:rsid w:val="00CE001B"/>
    <w:rsid w:val="00CE00A3"/>
    <w:rsid w:val="00CE03DE"/>
    <w:rsid w:val="00CE0BFD"/>
    <w:rsid w:val="00CE1122"/>
    <w:rsid w:val="00CE16FE"/>
    <w:rsid w:val="00CE2D06"/>
    <w:rsid w:val="00CE2FA6"/>
    <w:rsid w:val="00CE3B49"/>
    <w:rsid w:val="00CE3F37"/>
    <w:rsid w:val="00CE47B4"/>
    <w:rsid w:val="00CE4DBF"/>
    <w:rsid w:val="00CE5071"/>
    <w:rsid w:val="00CE5402"/>
    <w:rsid w:val="00CE564C"/>
    <w:rsid w:val="00CE57F4"/>
    <w:rsid w:val="00CE5C72"/>
    <w:rsid w:val="00CE6056"/>
    <w:rsid w:val="00CE6413"/>
    <w:rsid w:val="00CE679D"/>
    <w:rsid w:val="00CE6DE1"/>
    <w:rsid w:val="00CE6E8D"/>
    <w:rsid w:val="00CE73CE"/>
    <w:rsid w:val="00CE77C5"/>
    <w:rsid w:val="00CE7C86"/>
    <w:rsid w:val="00CF0655"/>
    <w:rsid w:val="00CF0955"/>
    <w:rsid w:val="00CF11C0"/>
    <w:rsid w:val="00CF137A"/>
    <w:rsid w:val="00CF1786"/>
    <w:rsid w:val="00CF1A6C"/>
    <w:rsid w:val="00CF1C46"/>
    <w:rsid w:val="00CF233C"/>
    <w:rsid w:val="00CF2786"/>
    <w:rsid w:val="00CF2EFE"/>
    <w:rsid w:val="00CF2FFB"/>
    <w:rsid w:val="00CF3CB8"/>
    <w:rsid w:val="00CF4398"/>
    <w:rsid w:val="00CF4B5B"/>
    <w:rsid w:val="00CF4BD8"/>
    <w:rsid w:val="00CF5650"/>
    <w:rsid w:val="00CF5CE9"/>
    <w:rsid w:val="00CF6750"/>
    <w:rsid w:val="00CF6C09"/>
    <w:rsid w:val="00CF6CEF"/>
    <w:rsid w:val="00CF7175"/>
    <w:rsid w:val="00CF74A6"/>
    <w:rsid w:val="00D0008D"/>
    <w:rsid w:val="00D002C8"/>
    <w:rsid w:val="00D00698"/>
    <w:rsid w:val="00D0092A"/>
    <w:rsid w:val="00D01297"/>
    <w:rsid w:val="00D0138E"/>
    <w:rsid w:val="00D01C82"/>
    <w:rsid w:val="00D027C6"/>
    <w:rsid w:val="00D035DD"/>
    <w:rsid w:val="00D035F3"/>
    <w:rsid w:val="00D03A95"/>
    <w:rsid w:val="00D03F19"/>
    <w:rsid w:val="00D04051"/>
    <w:rsid w:val="00D046AA"/>
    <w:rsid w:val="00D04909"/>
    <w:rsid w:val="00D04B00"/>
    <w:rsid w:val="00D04CEC"/>
    <w:rsid w:val="00D04DC2"/>
    <w:rsid w:val="00D055A6"/>
    <w:rsid w:val="00D059A0"/>
    <w:rsid w:val="00D05A67"/>
    <w:rsid w:val="00D05A70"/>
    <w:rsid w:val="00D05EB6"/>
    <w:rsid w:val="00D06604"/>
    <w:rsid w:val="00D0684D"/>
    <w:rsid w:val="00D06873"/>
    <w:rsid w:val="00D06E8B"/>
    <w:rsid w:val="00D0724E"/>
    <w:rsid w:val="00D07A45"/>
    <w:rsid w:val="00D07AD3"/>
    <w:rsid w:val="00D07C2A"/>
    <w:rsid w:val="00D106E5"/>
    <w:rsid w:val="00D1124B"/>
    <w:rsid w:val="00D114D0"/>
    <w:rsid w:val="00D11B18"/>
    <w:rsid w:val="00D11CF9"/>
    <w:rsid w:val="00D11D8C"/>
    <w:rsid w:val="00D11DF8"/>
    <w:rsid w:val="00D124B8"/>
    <w:rsid w:val="00D12D04"/>
    <w:rsid w:val="00D1310E"/>
    <w:rsid w:val="00D135BB"/>
    <w:rsid w:val="00D13B5B"/>
    <w:rsid w:val="00D13F51"/>
    <w:rsid w:val="00D13FC2"/>
    <w:rsid w:val="00D147B4"/>
    <w:rsid w:val="00D14F9D"/>
    <w:rsid w:val="00D15B98"/>
    <w:rsid w:val="00D17B67"/>
    <w:rsid w:val="00D17B92"/>
    <w:rsid w:val="00D17EE2"/>
    <w:rsid w:val="00D2055A"/>
    <w:rsid w:val="00D2062D"/>
    <w:rsid w:val="00D207B2"/>
    <w:rsid w:val="00D223C4"/>
    <w:rsid w:val="00D22630"/>
    <w:rsid w:val="00D22E5C"/>
    <w:rsid w:val="00D22F59"/>
    <w:rsid w:val="00D231C6"/>
    <w:rsid w:val="00D23372"/>
    <w:rsid w:val="00D233B4"/>
    <w:rsid w:val="00D234A6"/>
    <w:rsid w:val="00D23599"/>
    <w:rsid w:val="00D237C8"/>
    <w:rsid w:val="00D238A9"/>
    <w:rsid w:val="00D23BF2"/>
    <w:rsid w:val="00D244E9"/>
    <w:rsid w:val="00D24BDC"/>
    <w:rsid w:val="00D2579E"/>
    <w:rsid w:val="00D264CE"/>
    <w:rsid w:val="00D26913"/>
    <w:rsid w:val="00D26B57"/>
    <w:rsid w:val="00D26FA6"/>
    <w:rsid w:val="00D270F5"/>
    <w:rsid w:val="00D303D4"/>
    <w:rsid w:val="00D30A50"/>
    <w:rsid w:val="00D30CC6"/>
    <w:rsid w:val="00D30F7C"/>
    <w:rsid w:val="00D310CF"/>
    <w:rsid w:val="00D3122D"/>
    <w:rsid w:val="00D312C8"/>
    <w:rsid w:val="00D312FD"/>
    <w:rsid w:val="00D318E1"/>
    <w:rsid w:val="00D31CCD"/>
    <w:rsid w:val="00D3233F"/>
    <w:rsid w:val="00D325CD"/>
    <w:rsid w:val="00D3280A"/>
    <w:rsid w:val="00D33419"/>
    <w:rsid w:val="00D339A4"/>
    <w:rsid w:val="00D33B8E"/>
    <w:rsid w:val="00D33D40"/>
    <w:rsid w:val="00D33E83"/>
    <w:rsid w:val="00D340E6"/>
    <w:rsid w:val="00D34156"/>
    <w:rsid w:val="00D34271"/>
    <w:rsid w:val="00D345EB"/>
    <w:rsid w:val="00D3484C"/>
    <w:rsid w:val="00D3553F"/>
    <w:rsid w:val="00D356D1"/>
    <w:rsid w:val="00D3619D"/>
    <w:rsid w:val="00D368ED"/>
    <w:rsid w:val="00D36DE1"/>
    <w:rsid w:val="00D37083"/>
    <w:rsid w:val="00D404B9"/>
    <w:rsid w:val="00D407B9"/>
    <w:rsid w:val="00D4088B"/>
    <w:rsid w:val="00D40C45"/>
    <w:rsid w:val="00D40EF5"/>
    <w:rsid w:val="00D4186A"/>
    <w:rsid w:val="00D41909"/>
    <w:rsid w:val="00D422CC"/>
    <w:rsid w:val="00D422F7"/>
    <w:rsid w:val="00D42585"/>
    <w:rsid w:val="00D42963"/>
    <w:rsid w:val="00D429AC"/>
    <w:rsid w:val="00D42D23"/>
    <w:rsid w:val="00D42F22"/>
    <w:rsid w:val="00D43410"/>
    <w:rsid w:val="00D43723"/>
    <w:rsid w:val="00D43BE7"/>
    <w:rsid w:val="00D43F82"/>
    <w:rsid w:val="00D4419F"/>
    <w:rsid w:val="00D448CB"/>
    <w:rsid w:val="00D44B30"/>
    <w:rsid w:val="00D44EDD"/>
    <w:rsid w:val="00D45140"/>
    <w:rsid w:val="00D451D7"/>
    <w:rsid w:val="00D4602D"/>
    <w:rsid w:val="00D47AA3"/>
    <w:rsid w:val="00D47DF2"/>
    <w:rsid w:val="00D5023B"/>
    <w:rsid w:val="00D510B8"/>
    <w:rsid w:val="00D51638"/>
    <w:rsid w:val="00D5184D"/>
    <w:rsid w:val="00D51E4B"/>
    <w:rsid w:val="00D536F2"/>
    <w:rsid w:val="00D53C68"/>
    <w:rsid w:val="00D54043"/>
    <w:rsid w:val="00D54055"/>
    <w:rsid w:val="00D544FA"/>
    <w:rsid w:val="00D54572"/>
    <w:rsid w:val="00D5457C"/>
    <w:rsid w:val="00D548FC"/>
    <w:rsid w:val="00D54D62"/>
    <w:rsid w:val="00D55301"/>
    <w:rsid w:val="00D55418"/>
    <w:rsid w:val="00D556D7"/>
    <w:rsid w:val="00D55724"/>
    <w:rsid w:val="00D55841"/>
    <w:rsid w:val="00D558D7"/>
    <w:rsid w:val="00D55EDB"/>
    <w:rsid w:val="00D56144"/>
    <w:rsid w:val="00D569DF"/>
    <w:rsid w:val="00D56BAC"/>
    <w:rsid w:val="00D56CB3"/>
    <w:rsid w:val="00D57B80"/>
    <w:rsid w:val="00D600D7"/>
    <w:rsid w:val="00D602D0"/>
    <w:rsid w:val="00D607EA"/>
    <w:rsid w:val="00D6093B"/>
    <w:rsid w:val="00D60997"/>
    <w:rsid w:val="00D60BB8"/>
    <w:rsid w:val="00D60D69"/>
    <w:rsid w:val="00D6140E"/>
    <w:rsid w:val="00D61616"/>
    <w:rsid w:val="00D617A6"/>
    <w:rsid w:val="00D62491"/>
    <w:rsid w:val="00D62971"/>
    <w:rsid w:val="00D629D2"/>
    <w:rsid w:val="00D62A5E"/>
    <w:rsid w:val="00D62B83"/>
    <w:rsid w:val="00D63023"/>
    <w:rsid w:val="00D630A2"/>
    <w:rsid w:val="00D64230"/>
    <w:rsid w:val="00D64EB1"/>
    <w:rsid w:val="00D650D5"/>
    <w:rsid w:val="00D653A4"/>
    <w:rsid w:val="00D6560E"/>
    <w:rsid w:val="00D65D50"/>
    <w:rsid w:val="00D6679F"/>
    <w:rsid w:val="00D66923"/>
    <w:rsid w:val="00D66D3D"/>
    <w:rsid w:val="00D671E2"/>
    <w:rsid w:val="00D673AD"/>
    <w:rsid w:val="00D67A47"/>
    <w:rsid w:val="00D70596"/>
    <w:rsid w:val="00D7079F"/>
    <w:rsid w:val="00D709C0"/>
    <w:rsid w:val="00D70E33"/>
    <w:rsid w:val="00D70E5C"/>
    <w:rsid w:val="00D711A0"/>
    <w:rsid w:val="00D71696"/>
    <w:rsid w:val="00D71E0A"/>
    <w:rsid w:val="00D721F2"/>
    <w:rsid w:val="00D733BD"/>
    <w:rsid w:val="00D73415"/>
    <w:rsid w:val="00D73A50"/>
    <w:rsid w:val="00D74324"/>
    <w:rsid w:val="00D74C50"/>
    <w:rsid w:val="00D74E29"/>
    <w:rsid w:val="00D74F00"/>
    <w:rsid w:val="00D756A2"/>
    <w:rsid w:val="00D75C5E"/>
    <w:rsid w:val="00D75F84"/>
    <w:rsid w:val="00D767D2"/>
    <w:rsid w:val="00D77361"/>
    <w:rsid w:val="00D774EF"/>
    <w:rsid w:val="00D77D06"/>
    <w:rsid w:val="00D801C5"/>
    <w:rsid w:val="00D801DA"/>
    <w:rsid w:val="00D8042D"/>
    <w:rsid w:val="00D80F0F"/>
    <w:rsid w:val="00D80F85"/>
    <w:rsid w:val="00D81340"/>
    <w:rsid w:val="00D81493"/>
    <w:rsid w:val="00D81634"/>
    <w:rsid w:val="00D81817"/>
    <w:rsid w:val="00D8250A"/>
    <w:rsid w:val="00D82850"/>
    <w:rsid w:val="00D82EC5"/>
    <w:rsid w:val="00D82F8B"/>
    <w:rsid w:val="00D83195"/>
    <w:rsid w:val="00D83254"/>
    <w:rsid w:val="00D832AE"/>
    <w:rsid w:val="00D83B1D"/>
    <w:rsid w:val="00D83B52"/>
    <w:rsid w:val="00D83CB7"/>
    <w:rsid w:val="00D83E07"/>
    <w:rsid w:val="00D83F26"/>
    <w:rsid w:val="00D847C5"/>
    <w:rsid w:val="00D85A08"/>
    <w:rsid w:val="00D85BC4"/>
    <w:rsid w:val="00D85FC5"/>
    <w:rsid w:val="00D86941"/>
    <w:rsid w:val="00D8719E"/>
    <w:rsid w:val="00D87639"/>
    <w:rsid w:val="00D9002C"/>
    <w:rsid w:val="00D900E6"/>
    <w:rsid w:val="00D905C0"/>
    <w:rsid w:val="00D90ACC"/>
    <w:rsid w:val="00D90CE8"/>
    <w:rsid w:val="00D910DE"/>
    <w:rsid w:val="00D9214B"/>
    <w:rsid w:val="00D92A82"/>
    <w:rsid w:val="00D92C1C"/>
    <w:rsid w:val="00D939B4"/>
    <w:rsid w:val="00D93FE2"/>
    <w:rsid w:val="00D94DC9"/>
    <w:rsid w:val="00D95099"/>
    <w:rsid w:val="00D950CA"/>
    <w:rsid w:val="00D95656"/>
    <w:rsid w:val="00D96133"/>
    <w:rsid w:val="00D96411"/>
    <w:rsid w:val="00D96617"/>
    <w:rsid w:val="00D96F61"/>
    <w:rsid w:val="00D97517"/>
    <w:rsid w:val="00D97F0C"/>
    <w:rsid w:val="00DA010D"/>
    <w:rsid w:val="00DA0D90"/>
    <w:rsid w:val="00DA1010"/>
    <w:rsid w:val="00DA1A00"/>
    <w:rsid w:val="00DA22DA"/>
    <w:rsid w:val="00DA235D"/>
    <w:rsid w:val="00DA23B2"/>
    <w:rsid w:val="00DA23F8"/>
    <w:rsid w:val="00DA2561"/>
    <w:rsid w:val="00DA29B6"/>
    <w:rsid w:val="00DA2A54"/>
    <w:rsid w:val="00DA3370"/>
    <w:rsid w:val="00DA38F3"/>
    <w:rsid w:val="00DA39CC"/>
    <w:rsid w:val="00DA3C62"/>
    <w:rsid w:val="00DA41D1"/>
    <w:rsid w:val="00DA428B"/>
    <w:rsid w:val="00DA445F"/>
    <w:rsid w:val="00DA5494"/>
    <w:rsid w:val="00DA56F5"/>
    <w:rsid w:val="00DA5A30"/>
    <w:rsid w:val="00DA64BF"/>
    <w:rsid w:val="00DA651F"/>
    <w:rsid w:val="00DA6A7A"/>
    <w:rsid w:val="00DA6E19"/>
    <w:rsid w:val="00DA72F5"/>
    <w:rsid w:val="00DA74BF"/>
    <w:rsid w:val="00DA770B"/>
    <w:rsid w:val="00DA77D8"/>
    <w:rsid w:val="00DA7E5C"/>
    <w:rsid w:val="00DA7EFA"/>
    <w:rsid w:val="00DB0721"/>
    <w:rsid w:val="00DB0D1D"/>
    <w:rsid w:val="00DB0F3F"/>
    <w:rsid w:val="00DB0FB9"/>
    <w:rsid w:val="00DB1976"/>
    <w:rsid w:val="00DB1BE0"/>
    <w:rsid w:val="00DB1C3A"/>
    <w:rsid w:val="00DB1E19"/>
    <w:rsid w:val="00DB2134"/>
    <w:rsid w:val="00DB28DF"/>
    <w:rsid w:val="00DB307D"/>
    <w:rsid w:val="00DB3525"/>
    <w:rsid w:val="00DB3D51"/>
    <w:rsid w:val="00DB3DA8"/>
    <w:rsid w:val="00DB427E"/>
    <w:rsid w:val="00DB46A5"/>
    <w:rsid w:val="00DB51F3"/>
    <w:rsid w:val="00DB5AC3"/>
    <w:rsid w:val="00DB5F6E"/>
    <w:rsid w:val="00DB6687"/>
    <w:rsid w:val="00DB6956"/>
    <w:rsid w:val="00DB7294"/>
    <w:rsid w:val="00DB7B85"/>
    <w:rsid w:val="00DC052C"/>
    <w:rsid w:val="00DC07C7"/>
    <w:rsid w:val="00DC0E0C"/>
    <w:rsid w:val="00DC0F8D"/>
    <w:rsid w:val="00DC1408"/>
    <w:rsid w:val="00DC16DE"/>
    <w:rsid w:val="00DC1886"/>
    <w:rsid w:val="00DC1F45"/>
    <w:rsid w:val="00DC1FF8"/>
    <w:rsid w:val="00DC26C2"/>
    <w:rsid w:val="00DC26C7"/>
    <w:rsid w:val="00DC2C3F"/>
    <w:rsid w:val="00DC2CE4"/>
    <w:rsid w:val="00DC359C"/>
    <w:rsid w:val="00DC3B52"/>
    <w:rsid w:val="00DC3C35"/>
    <w:rsid w:val="00DC3DD8"/>
    <w:rsid w:val="00DC4126"/>
    <w:rsid w:val="00DC4445"/>
    <w:rsid w:val="00DC4A6C"/>
    <w:rsid w:val="00DC4F3E"/>
    <w:rsid w:val="00DC4FD2"/>
    <w:rsid w:val="00DC507E"/>
    <w:rsid w:val="00DC71DC"/>
    <w:rsid w:val="00DC76E0"/>
    <w:rsid w:val="00DC78E0"/>
    <w:rsid w:val="00DC7B30"/>
    <w:rsid w:val="00DC7BB9"/>
    <w:rsid w:val="00DC7CC9"/>
    <w:rsid w:val="00DD00B8"/>
    <w:rsid w:val="00DD02FD"/>
    <w:rsid w:val="00DD03FD"/>
    <w:rsid w:val="00DD0471"/>
    <w:rsid w:val="00DD0FD8"/>
    <w:rsid w:val="00DD1776"/>
    <w:rsid w:val="00DD194B"/>
    <w:rsid w:val="00DD1EE7"/>
    <w:rsid w:val="00DD21A9"/>
    <w:rsid w:val="00DD2C59"/>
    <w:rsid w:val="00DD2DD0"/>
    <w:rsid w:val="00DD38B5"/>
    <w:rsid w:val="00DD3E9C"/>
    <w:rsid w:val="00DD4329"/>
    <w:rsid w:val="00DD44A1"/>
    <w:rsid w:val="00DD4527"/>
    <w:rsid w:val="00DD4E8E"/>
    <w:rsid w:val="00DD548D"/>
    <w:rsid w:val="00DD5BF0"/>
    <w:rsid w:val="00DD5DC5"/>
    <w:rsid w:val="00DD6176"/>
    <w:rsid w:val="00DD66F9"/>
    <w:rsid w:val="00DD69E4"/>
    <w:rsid w:val="00DD737F"/>
    <w:rsid w:val="00DD74AC"/>
    <w:rsid w:val="00DD7B6C"/>
    <w:rsid w:val="00DD7D37"/>
    <w:rsid w:val="00DD7E15"/>
    <w:rsid w:val="00DE0109"/>
    <w:rsid w:val="00DE03BC"/>
    <w:rsid w:val="00DE0784"/>
    <w:rsid w:val="00DE0814"/>
    <w:rsid w:val="00DE0A1F"/>
    <w:rsid w:val="00DE0C7D"/>
    <w:rsid w:val="00DE0E62"/>
    <w:rsid w:val="00DE1027"/>
    <w:rsid w:val="00DE13B4"/>
    <w:rsid w:val="00DE1473"/>
    <w:rsid w:val="00DE191F"/>
    <w:rsid w:val="00DE1A69"/>
    <w:rsid w:val="00DE20B1"/>
    <w:rsid w:val="00DE2830"/>
    <w:rsid w:val="00DE2A0C"/>
    <w:rsid w:val="00DE3A74"/>
    <w:rsid w:val="00DE3B70"/>
    <w:rsid w:val="00DE3B89"/>
    <w:rsid w:val="00DE411A"/>
    <w:rsid w:val="00DE42F4"/>
    <w:rsid w:val="00DE4585"/>
    <w:rsid w:val="00DE4A27"/>
    <w:rsid w:val="00DE4A6E"/>
    <w:rsid w:val="00DE4BC7"/>
    <w:rsid w:val="00DE53C2"/>
    <w:rsid w:val="00DE57DC"/>
    <w:rsid w:val="00DE5DD7"/>
    <w:rsid w:val="00DE5E9B"/>
    <w:rsid w:val="00DE6356"/>
    <w:rsid w:val="00DE649B"/>
    <w:rsid w:val="00DE6984"/>
    <w:rsid w:val="00DE6BB8"/>
    <w:rsid w:val="00DE6EDE"/>
    <w:rsid w:val="00DE6F16"/>
    <w:rsid w:val="00DE78EA"/>
    <w:rsid w:val="00DE7BC3"/>
    <w:rsid w:val="00DE7FAA"/>
    <w:rsid w:val="00DE7FC3"/>
    <w:rsid w:val="00DF0300"/>
    <w:rsid w:val="00DF055A"/>
    <w:rsid w:val="00DF0CAF"/>
    <w:rsid w:val="00DF0CD5"/>
    <w:rsid w:val="00DF16E9"/>
    <w:rsid w:val="00DF17E3"/>
    <w:rsid w:val="00DF1837"/>
    <w:rsid w:val="00DF24EA"/>
    <w:rsid w:val="00DF252F"/>
    <w:rsid w:val="00DF31B1"/>
    <w:rsid w:val="00DF3F02"/>
    <w:rsid w:val="00DF3F29"/>
    <w:rsid w:val="00DF4151"/>
    <w:rsid w:val="00DF41A8"/>
    <w:rsid w:val="00DF47FF"/>
    <w:rsid w:val="00DF4B06"/>
    <w:rsid w:val="00DF4D46"/>
    <w:rsid w:val="00DF4D7B"/>
    <w:rsid w:val="00DF4FCC"/>
    <w:rsid w:val="00DF5040"/>
    <w:rsid w:val="00DF523F"/>
    <w:rsid w:val="00DF5B2E"/>
    <w:rsid w:val="00DF6373"/>
    <w:rsid w:val="00DF660A"/>
    <w:rsid w:val="00DF66CC"/>
    <w:rsid w:val="00DF694A"/>
    <w:rsid w:val="00DF6F5C"/>
    <w:rsid w:val="00DF7275"/>
    <w:rsid w:val="00DF76F7"/>
    <w:rsid w:val="00DF7E10"/>
    <w:rsid w:val="00DF7F34"/>
    <w:rsid w:val="00E0007B"/>
    <w:rsid w:val="00E0140F"/>
    <w:rsid w:val="00E01DE4"/>
    <w:rsid w:val="00E024C4"/>
    <w:rsid w:val="00E02698"/>
    <w:rsid w:val="00E02A87"/>
    <w:rsid w:val="00E02BF3"/>
    <w:rsid w:val="00E02C79"/>
    <w:rsid w:val="00E02EEE"/>
    <w:rsid w:val="00E0320D"/>
    <w:rsid w:val="00E034D1"/>
    <w:rsid w:val="00E0354E"/>
    <w:rsid w:val="00E036B8"/>
    <w:rsid w:val="00E03AAF"/>
    <w:rsid w:val="00E040A4"/>
    <w:rsid w:val="00E0440E"/>
    <w:rsid w:val="00E0460B"/>
    <w:rsid w:val="00E04837"/>
    <w:rsid w:val="00E0491F"/>
    <w:rsid w:val="00E049A8"/>
    <w:rsid w:val="00E049A9"/>
    <w:rsid w:val="00E04AF7"/>
    <w:rsid w:val="00E04B2C"/>
    <w:rsid w:val="00E04FC4"/>
    <w:rsid w:val="00E0534D"/>
    <w:rsid w:val="00E05420"/>
    <w:rsid w:val="00E06152"/>
    <w:rsid w:val="00E06442"/>
    <w:rsid w:val="00E06A6B"/>
    <w:rsid w:val="00E06C18"/>
    <w:rsid w:val="00E06F03"/>
    <w:rsid w:val="00E06FDF"/>
    <w:rsid w:val="00E070E2"/>
    <w:rsid w:val="00E074DE"/>
    <w:rsid w:val="00E07626"/>
    <w:rsid w:val="00E07F58"/>
    <w:rsid w:val="00E101B6"/>
    <w:rsid w:val="00E10502"/>
    <w:rsid w:val="00E10BB9"/>
    <w:rsid w:val="00E10E64"/>
    <w:rsid w:val="00E1131A"/>
    <w:rsid w:val="00E11B25"/>
    <w:rsid w:val="00E11C33"/>
    <w:rsid w:val="00E11C7C"/>
    <w:rsid w:val="00E12487"/>
    <w:rsid w:val="00E1251F"/>
    <w:rsid w:val="00E127AF"/>
    <w:rsid w:val="00E12B6F"/>
    <w:rsid w:val="00E12E07"/>
    <w:rsid w:val="00E13A99"/>
    <w:rsid w:val="00E14387"/>
    <w:rsid w:val="00E14A88"/>
    <w:rsid w:val="00E14C58"/>
    <w:rsid w:val="00E14E72"/>
    <w:rsid w:val="00E154AC"/>
    <w:rsid w:val="00E1569C"/>
    <w:rsid w:val="00E15BD3"/>
    <w:rsid w:val="00E16738"/>
    <w:rsid w:val="00E1683C"/>
    <w:rsid w:val="00E16B3F"/>
    <w:rsid w:val="00E17542"/>
    <w:rsid w:val="00E175B9"/>
    <w:rsid w:val="00E17A73"/>
    <w:rsid w:val="00E17FEF"/>
    <w:rsid w:val="00E20873"/>
    <w:rsid w:val="00E20FC5"/>
    <w:rsid w:val="00E21118"/>
    <w:rsid w:val="00E215D0"/>
    <w:rsid w:val="00E21B82"/>
    <w:rsid w:val="00E21C5F"/>
    <w:rsid w:val="00E21D2E"/>
    <w:rsid w:val="00E21F03"/>
    <w:rsid w:val="00E2204F"/>
    <w:rsid w:val="00E22142"/>
    <w:rsid w:val="00E222DF"/>
    <w:rsid w:val="00E22827"/>
    <w:rsid w:val="00E22848"/>
    <w:rsid w:val="00E22B16"/>
    <w:rsid w:val="00E236DE"/>
    <w:rsid w:val="00E23942"/>
    <w:rsid w:val="00E240A5"/>
    <w:rsid w:val="00E24230"/>
    <w:rsid w:val="00E24C91"/>
    <w:rsid w:val="00E251D6"/>
    <w:rsid w:val="00E253FA"/>
    <w:rsid w:val="00E25893"/>
    <w:rsid w:val="00E2590D"/>
    <w:rsid w:val="00E2595F"/>
    <w:rsid w:val="00E25F27"/>
    <w:rsid w:val="00E26101"/>
    <w:rsid w:val="00E26AC8"/>
    <w:rsid w:val="00E26DB4"/>
    <w:rsid w:val="00E2715D"/>
    <w:rsid w:val="00E27B7B"/>
    <w:rsid w:val="00E27D3A"/>
    <w:rsid w:val="00E3011B"/>
    <w:rsid w:val="00E3093C"/>
    <w:rsid w:val="00E30E9F"/>
    <w:rsid w:val="00E30FEB"/>
    <w:rsid w:val="00E31194"/>
    <w:rsid w:val="00E319CC"/>
    <w:rsid w:val="00E31A81"/>
    <w:rsid w:val="00E31AD0"/>
    <w:rsid w:val="00E326B7"/>
    <w:rsid w:val="00E326BC"/>
    <w:rsid w:val="00E32B7C"/>
    <w:rsid w:val="00E3316C"/>
    <w:rsid w:val="00E332DE"/>
    <w:rsid w:val="00E3331F"/>
    <w:rsid w:val="00E335C4"/>
    <w:rsid w:val="00E33BB5"/>
    <w:rsid w:val="00E33BBC"/>
    <w:rsid w:val="00E33C05"/>
    <w:rsid w:val="00E33CC3"/>
    <w:rsid w:val="00E342A8"/>
    <w:rsid w:val="00E34479"/>
    <w:rsid w:val="00E3452C"/>
    <w:rsid w:val="00E359A3"/>
    <w:rsid w:val="00E36123"/>
    <w:rsid w:val="00E36635"/>
    <w:rsid w:val="00E369C1"/>
    <w:rsid w:val="00E36DE2"/>
    <w:rsid w:val="00E370B8"/>
    <w:rsid w:val="00E372CE"/>
    <w:rsid w:val="00E374F3"/>
    <w:rsid w:val="00E37505"/>
    <w:rsid w:val="00E37596"/>
    <w:rsid w:val="00E40180"/>
    <w:rsid w:val="00E401B6"/>
    <w:rsid w:val="00E40277"/>
    <w:rsid w:val="00E405B9"/>
    <w:rsid w:val="00E4065B"/>
    <w:rsid w:val="00E40A34"/>
    <w:rsid w:val="00E40DD0"/>
    <w:rsid w:val="00E40DE0"/>
    <w:rsid w:val="00E41258"/>
    <w:rsid w:val="00E4163C"/>
    <w:rsid w:val="00E41B24"/>
    <w:rsid w:val="00E41C99"/>
    <w:rsid w:val="00E42378"/>
    <w:rsid w:val="00E427C1"/>
    <w:rsid w:val="00E42D56"/>
    <w:rsid w:val="00E432D3"/>
    <w:rsid w:val="00E44022"/>
    <w:rsid w:val="00E447D7"/>
    <w:rsid w:val="00E44CE9"/>
    <w:rsid w:val="00E4568D"/>
    <w:rsid w:val="00E45DE8"/>
    <w:rsid w:val="00E46771"/>
    <w:rsid w:val="00E46995"/>
    <w:rsid w:val="00E469AB"/>
    <w:rsid w:val="00E46C97"/>
    <w:rsid w:val="00E46D3B"/>
    <w:rsid w:val="00E47619"/>
    <w:rsid w:val="00E47900"/>
    <w:rsid w:val="00E47909"/>
    <w:rsid w:val="00E47EA8"/>
    <w:rsid w:val="00E500CF"/>
    <w:rsid w:val="00E50176"/>
    <w:rsid w:val="00E506D4"/>
    <w:rsid w:val="00E508AD"/>
    <w:rsid w:val="00E50998"/>
    <w:rsid w:val="00E50C00"/>
    <w:rsid w:val="00E50C54"/>
    <w:rsid w:val="00E50CCF"/>
    <w:rsid w:val="00E50D49"/>
    <w:rsid w:val="00E51199"/>
    <w:rsid w:val="00E51216"/>
    <w:rsid w:val="00E5122B"/>
    <w:rsid w:val="00E51BF1"/>
    <w:rsid w:val="00E51CF4"/>
    <w:rsid w:val="00E525BD"/>
    <w:rsid w:val="00E53617"/>
    <w:rsid w:val="00E536DF"/>
    <w:rsid w:val="00E53931"/>
    <w:rsid w:val="00E53F4F"/>
    <w:rsid w:val="00E53F77"/>
    <w:rsid w:val="00E545EA"/>
    <w:rsid w:val="00E545F6"/>
    <w:rsid w:val="00E54740"/>
    <w:rsid w:val="00E547D4"/>
    <w:rsid w:val="00E54B25"/>
    <w:rsid w:val="00E552D5"/>
    <w:rsid w:val="00E554DD"/>
    <w:rsid w:val="00E56166"/>
    <w:rsid w:val="00E563E4"/>
    <w:rsid w:val="00E56DFB"/>
    <w:rsid w:val="00E56F0A"/>
    <w:rsid w:val="00E5710E"/>
    <w:rsid w:val="00E578B8"/>
    <w:rsid w:val="00E578F0"/>
    <w:rsid w:val="00E57AF0"/>
    <w:rsid w:val="00E57BD0"/>
    <w:rsid w:val="00E6017C"/>
    <w:rsid w:val="00E606AB"/>
    <w:rsid w:val="00E60AAF"/>
    <w:rsid w:val="00E60FBC"/>
    <w:rsid w:val="00E615A8"/>
    <w:rsid w:val="00E61CBC"/>
    <w:rsid w:val="00E61CD9"/>
    <w:rsid w:val="00E62471"/>
    <w:rsid w:val="00E62528"/>
    <w:rsid w:val="00E62CB3"/>
    <w:rsid w:val="00E6309D"/>
    <w:rsid w:val="00E63108"/>
    <w:rsid w:val="00E63536"/>
    <w:rsid w:val="00E635CB"/>
    <w:rsid w:val="00E63729"/>
    <w:rsid w:val="00E63909"/>
    <w:rsid w:val="00E63973"/>
    <w:rsid w:val="00E63E1F"/>
    <w:rsid w:val="00E640A2"/>
    <w:rsid w:val="00E644D0"/>
    <w:rsid w:val="00E64B04"/>
    <w:rsid w:val="00E64C84"/>
    <w:rsid w:val="00E65031"/>
    <w:rsid w:val="00E65A71"/>
    <w:rsid w:val="00E6600C"/>
    <w:rsid w:val="00E6645B"/>
    <w:rsid w:val="00E6743C"/>
    <w:rsid w:val="00E674CE"/>
    <w:rsid w:val="00E67A93"/>
    <w:rsid w:val="00E67E07"/>
    <w:rsid w:val="00E67EE2"/>
    <w:rsid w:val="00E70685"/>
    <w:rsid w:val="00E70965"/>
    <w:rsid w:val="00E70E87"/>
    <w:rsid w:val="00E70EDC"/>
    <w:rsid w:val="00E7126E"/>
    <w:rsid w:val="00E712AB"/>
    <w:rsid w:val="00E71522"/>
    <w:rsid w:val="00E7155C"/>
    <w:rsid w:val="00E71597"/>
    <w:rsid w:val="00E71640"/>
    <w:rsid w:val="00E71C81"/>
    <w:rsid w:val="00E71DD0"/>
    <w:rsid w:val="00E71DDE"/>
    <w:rsid w:val="00E72314"/>
    <w:rsid w:val="00E727D6"/>
    <w:rsid w:val="00E72989"/>
    <w:rsid w:val="00E731D3"/>
    <w:rsid w:val="00E735FC"/>
    <w:rsid w:val="00E73D06"/>
    <w:rsid w:val="00E73E97"/>
    <w:rsid w:val="00E74864"/>
    <w:rsid w:val="00E74A3F"/>
    <w:rsid w:val="00E75089"/>
    <w:rsid w:val="00E75352"/>
    <w:rsid w:val="00E75B2B"/>
    <w:rsid w:val="00E75B8D"/>
    <w:rsid w:val="00E7600C"/>
    <w:rsid w:val="00E76494"/>
    <w:rsid w:val="00E76AAD"/>
    <w:rsid w:val="00E76DFB"/>
    <w:rsid w:val="00E7716C"/>
    <w:rsid w:val="00E77CCB"/>
    <w:rsid w:val="00E80FDB"/>
    <w:rsid w:val="00E8118B"/>
    <w:rsid w:val="00E81527"/>
    <w:rsid w:val="00E819A9"/>
    <w:rsid w:val="00E81CA9"/>
    <w:rsid w:val="00E82CD4"/>
    <w:rsid w:val="00E82E96"/>
    <w:rsid w:val="00E8393C"/>
    <w:rsid w:val="00E84526"/>
    <w:rsid w:val="00E84642"/>
    <w:rsid w:val="00E84759"/>
    <w:rsid w:val="00E84A82"/>
    <w:rsid w:val="00E852B1"/>
    <w:rsid w:val="00E8559C"/>
    <w:rsid w:val="00E855E9"/>
    <w:rsid w:val="00E8567B"/>
    <w:rsid w:val="00E85D08"/>
    <w:rsid w:val="00E85DDB"/>
    <w:rsid w:val="00E85ECE"/>
    <w:rsid w:val="00E85FC5"/>
    <w:rsid w:val="00E86068"/>
    <w:rsid w:val="00E86596"/>
    <w:rsid w:val="00E869A4"/>
    <w:rsid w:val="00E86B0E"/>
    <w:rsid w:val="00E86F18"/>
    <w:rsid w:val="00E8718A"/>
    <w:rsid w:val="00E8732D"/>
    <w:rsid w:val="00E878F4"/>
    <w:rsid w:val="00E87A33"/>
    <w:rsid w:val="00E90EF3"/>
    <w:rsid w:val="00E91724"/>
    <w:rsid w:val="00E921EE"/>
    <w:rsid w:val="00E92291"/>
    <w:rsid w:val="00E923C5"/>
    <w:rsid w:val="00E92B78"/>
    <w:rsid w:val="00E92D3F"/>
    <w:rsid w:val="00E92E2D"/>
    <w:rsid w:val="00E93829"/>
    <w:rsid w:val="00E93E00"/>
    <w:rsid w:val="00E93F45"/>
    <w:rsid w:val="00E945D9"/>
    <w:rsid w:val="00E945DD"/>
    <w:rsid w:val="00E94781"/>
    <w:rsid w:val="00E948D8"/>
    <w:rsid w:val="00E94D2D"/>
    <w:rsid w:val="00E95225"/>
    <w:rsid w:val="00E95485"/>
    <w:rsid w:val="00E95B54"/>
    <w:rsid w:val="00E9681F"/>
    <w:rsid w:val="00E97285"/>
    <w:rsid w:val="00E978B9"/>
    <w:rsid w:val="00E978D7"/>
    <w:rsid w:val="00E97C96"/>
    <w:rsid w:val="00E9A7C9"/>
    <w:rsid w:val="00EA0545"/>
    <w:rsid w:val="00EA0C7C"/>
    <w:rsid w:val="00EA0D2F"/>
    <w:rsid w:val="00EA12A1"/>
    <w:rsid w:val="00EA12AC"/>
    <w:rsid w:val="00EA1BD3"/>
    <w:rsid w:val="00EA1F07"/>
    <w:rsid w:val="00EA1FDE"/>
    <w:rsid w:val="00EA219B"/>
    <w:rsid w:val="00EA263D"/>
    <w:rsid w:val="00EA2A11"/>
    <w:rsid w:val="00EA3A8C"/>
    <w:rsid w:val="00EA3FDC"/>
    <w:rsid w:val="00EA4720"/>
    <w:rsid w:val="00EA49CB"/>
    <w:rsid w:val="00EA4E96"/>
    <w:rsid w:val="00EA4FE3"/>
    <w:rsid w:val="00EA5FB2"/>
    <w:rsid w:val="00EA5FBD"/>
    <w:rsid w:val="00EA6565"/>
    <w:rsid w:val="00EA66D4"/>
    <w:rsid w:val="00EA6EBF"/>
    <w:rsid w:val="00EA7672"/>
    <w:rsid w:val="00EA78A8"/>
    <w:rsid w:val="00EA7D33"/>
    <w:rsid w:val="00EB0A50"/>
    <w:rsid w:val="00EB0DAD"/>
    <w:rsid w:val="00EB0E9B"/>
    <w:rsid w:val="00EB10DA"/>
    <w:rsid w:val="00EB118D"/>
    <w:rsid w:val="00EB16BC"/>
    <w:rsid w:val="00EB1F99"/>
    <w:rsid w:val="00EB2156"/>
    <w:rsid w:val="00EB2634"/>
    <w:rsid w:val="00EB28D8"/>
    <w:rsid w:val="00EB2A1A"/>
    <w:rsid w:val="00EB30BE"/>
    <w:rsid w:val="00EB30FA"/>
    <w:rsid w:val="00EB3261"/>
    <w:rsid w:val="00EB335D"/>
    <w:rsid w:val="00EB3DF6"/>
    <w:rsid w:val="00EB4192"/>
    <w:rsid w:val="00EB4251"/>
    <w:rsid w:val="00EB43B5"/>
    <w:rsid w:val="00EB4B4F"/>
    <w:rsid w:val="00EB4E91"/>
    <w:rsid w:val="00EB4FF2"/>
    <w:rsid w:val="00EB5018"/>
    <w:rsid w:val="00EB5954"/>
    <w:rsid w:val="00EB5E22"/>
    <w:rsid w:val="00EB5E85"/>
    <w:rsid w:val="00EB60DF"/>
    <w:rsid w:val="00EB6F7C"/>
    <w:rsid w:val="00EB79AB"/>
    <w:rsid w:val="00EB7BFC"/>
    <w:rsid w:val="00EC01DA"/>
    <w:rsid w:val="00EC07CF"/>
    <w:rsid w:val="00EC0CBB"/>
    <w:rsid w:val="00EC0D0D"/>
    <w:rsid w:val="00EC0EB2"/>
    <w:rsid w:val="00EC151E"/>
    <w:rsid w:val="00EC1CAC"/>
    <w:rsid w:val="00EC1F4A"/>
    <w:rsid w:val="00EC1FB7"/>
    <w:rsid w:val="00EC20A7"/>
    <w:rsid w:val="00EC222D"/>
    <w:rsid w:val="00EC22E4"/>
    <w:rsid w:val="00EC2A82"/>
    <w:rsid w:val="00EC2BAE"/>
    <w:rsid w:val="00EC3DB1"/>
    <w:rsid w:val="00EC41B8"/>
    <w:rsid w:val="00EC49D9"/>
    <w:rsid w:val="00EC4B3F"/>
    <w:rsid w:val="00EC4C53"/>
    <w:rsid w:val="00EC5439"/>
    <w:rsid w:val="00EC5766"/>
    <w:rsid w:val="00EC5B1E"/>
    <w:rsid w:val="00EC5B20"/>
    <w:rsid w:val="00EC6820"/>
    <w:rsid w:val="00EC68A3"/>
    <w:rsid w:val="00EC6D94"/>
    <w:rsid w:val="00EC6E53"/>
    <w:rsid w:val="00EC6F62"/>
    <w:rsid w:val="00EC7B98"/>
    <w:rsid w:val="00EC7E06"/>
    <w:rsid w:val="00ED0225"/>
    <w:rsid w:val="00ED02E6"/>
    <w:rsid w:val="00ED0946"/>
    <w:rsid w:val="00ED0ACD"/>
    <w:rsid w:val="00ED1028"/>
    <w:rsid w:val="00ED213D"/>
    <w:rsid w:val="00ED221E"/>
    <w:rsid w:val="00ED24B7"/>
    <w:rsid w:val="00ED250C"/>
    <w:rsid w:val="00ED2E3B"/>
    <w:rsid w:val="00ED32C8"/>
    <w:rsid w:val="00ED365B"/>
    <w:rsid w:val="00ED4110"/>
    <w:rsid w:val="00ED4149"/>
    <w:rsid w:val="00ED41B7"/>
    <w:rsid w:val="00ED43CF"/>
    <w:rsid w:val="00ED4522"/>
    <w:rsid w:val="00ED4E44"/>
    <w:rsid w:val="00ED51A8"/>
    <w:rsid w:val="00ED58EA"/>
    <w:rsid w:val="00ED5981"/>
    <w:rsid w:val="00ED5EDE"/>
    <w:rsid w:val="00ED5F03"/>
    <w:rsid w:val="00ED6072"/>
    <w:rsid w:val="00ED679C"/>
    <w:rsid w:val="00ED6B73"/>
    <w:rsid w:val="00ED7059"/>
    <w:rsid w:val="00EDA058"/>
    <w:rsid w:val="00EE0154"/>
    <w:rsid w:val="00EE03FB"/>
    <w:rsid w:val="00EE09ED"/>
    <w:rsid w:val="00EE0DB8"/>
    <w:rsid w:val="00EE24AC"/>
    <w:rsid w:val="00EE350E"/>
    <w:rsid w:val="00EE35C9"/>
    <w:rsid w:val="00EE387F"/>
    <w:rsid w:val="00EE3CC7"/>
    <w:rsid w:val="00EE409B"/>
    <w:rsid w:val="00EE40FA"/>
    <w:rsid w:val="00EE41F9"/>
    <w:rsid w:val="00EE428D"/>
    <w:rsid w:val="00EE44F1"/>
    <w:rsid w:val="00EE4AA6"/>
    <w:rsid w:val="00EE5AB9"/>
    <w:rsid w:val="00EE5D56"/>
    <w:rsid w:val="00EE5E6D"/>
    <w:rsid w:val="00EE5ECD"/>
    <w:rsid w:val="00EE5EEF"/>
    <w:rsid w:val="00EE657A"/>
    <w:rsid w:val="00EE6BD0"/>
    <w:rsid w:val="00EE7899"/>
    <w:rsid w:val="00EE7B92"/>
    <w:rsid w:val="00EF0272"/>
    <w:rsid w:val="00EF10E8"/>
    <w:rsid w:val="00EF1713"/>
    <w:rsid w:val="00EF1C56"/>
    <w:rsid w:val="00EF1D94"/>
    <w:rsid w:val="00EF1E4E"/>
    <w:rsid w:val="00EF2919"/>
    <w:rsid w:val="00EF2B98"/>
    <w:rsid w:val="00EF2ED6"/>
    <w:rsid w:val="00EF3042"/>
    <w:rsid w:val="00EF361C"/>
    <w:rsid w:val="00EF4804"/>
    <w:rsid w:val="00EF4B6A"/>
    <w:rsid w:val="00EF4E0F"/>
    <w:rsid w:val="00EF5E6A"/>
    <w:rsid w:val="00EF65A7"/>
    <w:rsid w:val="00EF6653"/>
    <w:rsid w:val="00EF6E82"/>
    <w:rsid w:val="00EF7A6E"/>
    <w:rsid w:val="00EF7BD5"/>
    <w:rsid w:val="00EF7C85"/>
    <w:rsid w:val="00F003AF"/>
    <w:rsid w:val="00F02151"/>
    <w:rsid w:val="00F02C8D"/>
    <w:rsid w:val="00F02D9B"/>
    <w:rsid w:val="00F02F40"/>
    <w:rsid w:val="00F0320E"/>
    <w:rsid w:val="00F03C48"/>
    <w:rsid w:val="00F03DC4"/>
    <w:rsid w:val="00F03E45"/>
    <w:rsid w:val="00F04432"/>
    <w:rsid w:val="00F04B3B"/>
    <w:rsid w:val="00F04DA3"/>
    <w:rsid w:val="00F05370"/>
    <w:rsid w:val="00F0537F"/>
    <w:rsid w:val="00F054E8"/>
    <w:rsid w:val="00F058AB"/>
    <w:rsid w:val="00F06358"/>
    <w:rsid w:val="00F06407"/>
    <w:rsid w:val="00F06A65"/>
    <w:rsid w:val="00F0701E"/>
    <w:rsid w:val="00F07281"/>
    <w:rsid w:val="00F07861"/>
    <w:rsid w:val="00F07BD8"/>
    <w:rsid w:val="00F102ED"/>
    <w:rsid w:val="00F10305"/>
    <w:rsid w:val="00F10794"/>
    <w:rsid w:val="00F112DE"/>
    <w:rsid w:val="00F113EB"/>
    <w:rsid w:val="00F12197"/>
    <w:rsid w:val="00F12204"/>
    <w:rsid w:val="00F122E9"/>
    <w:rsid w:val="00F12653"/>
    <w:rsid w:val="00F126FF"/>
    <w:rsid w:val="00F12770"/>
    <w:rsid w:val="00F13343"/>
    <w:rsid w:val="00F1353F"/>
    <w:rsid w:val="00F13644"/>
    <w:rsid w:val="00F139B5"/>
    <w:rsid w:val="00F141A0"/>
    <w:rsid w:val="00F142B4"/>
    <w:rsid w:val="00F143EE"/>
    <w:rsid w:val="00F14B87"/>
    <w:rsid w:val="00F159EA"/>
    <w:rsid w:val="00F15E88"/>
    <w:rsid w:val="00F16167"/>
    <w:rsid w:val="00F16CE6"/>
    <w:rsid w:val="00F16F23"/>
    <w:rsid w:val="00F17210"/>
    <w:rsid w:val="00F17329"/>
    <w:rsid w:val="00F1783E"/>
    <w:rsid w:val="00F17912"/>
    <w:rsid w:val="00F20015"/>
    <w:rsid w:val="00F20059"/>
    <w:rsid w:val="00F2120A"/>
    <w:rsid w:val="00F2121F"/>
    <w:rsid w:val="00F21234"/>
    <w:rsid w:val="00F21F0E"/>
    <w:rsid w:val="00F22195"/>
    <w:rsid w:val="00F22236"/>
    <w:rsid w:val="00F2229E"/>
    <w:rsid w:val="00F22AC4"/>
    <w:rsid w:val="00F22C73"/>
    <w:rsid w:val="00F22FD8"/>
    <w:rsid w:val="00F23330"/>
    <w:rsid w:val="00F23B77"/>
    <w:rsid w:val="00F23D76"/>
    <w:rsid w:val="00F241DA"/>
    <w:rsid w:val="00F243F8"/>
    <w:rsid w:val="00F24434"/>
    <w:rsid w:val="00F24E18"/>
    <w:rsid w:val="00F25004"/>
    <w:rsid w:val="00F263A2"/>
    <w:rsid w:val="00F268A4"/>
    <w:rsid w:val="00F26C02"/>
    <w:rsid w:val="00F270BB"/>
    <w:rsid w:val="00F27630"/>
    <w:rsid w:val="00F300AC"/>
    <w:rsid w:val="00F3082A"/>
    <w:rsid w:val="00F3117D"/>
    <w:rsid w:val="00F31217"/>
    <w:rsid w:val="00F312F2"/>
    <w:rsid w:val="00F315D6"/>
    <w:rsid w:val="00F31EA4"/>
    <w:rsid w:val="00F31ED9"/>
    <w:rsid w:val="00F328CF"/>
    <w:rsid w:val="00F32CFA"/>
    <w:rsid w:val="00F332F7"/>
    <w:rsid w:val="00F33356"/>
    <w:rsid w:val="00F333A1"/>
    <w:rsid w:val="00F33ABA"/>
    <w:rsid w:val="00F34C69"/>
    <w:rsid w:val="00F34D78"/>
    <w:rsid w:val="00F35355"/>
    <w:rsid w:val="00F35BA0"/>
    <w:rsid w:val="00F35CB5"/>
    <w:rsid w:val="00F35CBD"/>
    <w:rsid w:val="00F35D16"/>
    <w:rsid w:val="00F3689A"/>
    <w:rsid w:val="00F368A9"/>
    <w:rsid w:val="00F36B8F"/>
    <w:rsid w:val="00F37057"/>
    <w:rsid w:val="00F37CEF"/>
    <w:rsid w:val="00F37D4D"/>
    <w:rsid w:val="00F40189"/>
    <w:rsid w:val="00F406DC"/>
    <w:rsid w:val="00F40932"/>
    <w:rsid w:val="00F41010"/>
    <w:rsid w:val="00F41982"/>
    <w:rsid w:val="00F41DCF"/>
    <w:rsid w:val="00F41F4F"/>
    <w:rsid w:val="00F42C05"/>
    <w:rsid w:val="00F436A2"/>
    <w:rsid w:val="00F4390C"/>
    <w:rsid w:val="00F43F0C"/>
    <w:rsid w:val="00F44177"/>
    <w:rsid w:val="00F441F9"/>
    <w:rsid w:val="00F442C5"/>
    <w:rsid w:val="00F442CB"/>
    <w:rsid w:val="00F44346"/>
    <w:rsid w:val="00F44920"/>
    <w:rsid w:val="00F44CDC"/>
    <w:rsid w:val="00F44FEF"/>
    <w:rsid w:val="00F45B2D"/>
    <w:rsid w:val="00F46262"/>
    <w:rsid w:val="00F467A8"/>
    <w:rsid w:val="00F46B4E"/>
    <w:rsid w:val="00F46CEE"/>
    <w:rsid w:val="00F4729F"/>
    <w:rsid w:val="00F47B60"/>
    <w:rsid w:val="00F47C2E"/>
    <w:rsid w:val="00F50921"/>
    <w:rsid w:val="00F50BCA"/>
    <w:rsid w:val="00F50DAA"/>
    <w:rsid w:val="00F51056"/>
    <w:rsid w:val="00F51D72"/>
    <w:rsid w:val="00F522E3"/>
    <w:rsid w:val="00F52A1D"/>
    <w:rsid w:val="00F52CE7"/>
    <w:rsid w:val="00F53044"/>
    <w:rsid w:val="00F531CB"/>
    <w:rsid w:val="00F53F25"/>
    <w:rsid w:val="00F54733"/>
    <w:rsid w:val="00F54B84"/>
    <w:rsid w:val="00F55054"/>
    <w:rsid w:val="00F55321"/>
    <w:rsid w:val="00F5664D"/>
    <w:rsid w:val="00F56909"/>
    <w:rsid w:val="00F573CA"/>
    <w:rsid w:val="00F57656"/>
    <w:rsid w:val="00F5772B"/>
    <w:rsid w:val="00F60328"/>
    <w:rsid w:val="00F60A20"/>
    <w:rsid w:val="00F612EA"/>
    <w:rsid w:val="00F61CF1"/>
    <w:rsid w:val="00F61F5A"/>
    <w:rsid w:val="00F62163"/>
    <w:rsid w:val="00F62514"/>
    <w:rsid w:val="00F62646"/>
    <w:rsid w:val="00F62C0C"/>
    <w:rsid w:val="00F62F36"/>
    <w:rsid w:val="00F63668"/>
    <w:rsid w:val="00F63EF6"/>
    <w:rsid w:val="00F6415B"/>
    <w:rsid w:val="00F642FE"/>
    <w:rsid w:val="00F644E8"/>
    <w:rsid w:val="00F646DC"/>
    <w:rsid w:val="00F64CDB"/>
    <w:rsid w:val="00F651E5"/>
    <w:rsid w:val="00F65393"/>
    <w:rsid w:val="00F653C8"/>
    <w:rsid w:val="00F659E6"/>
    <w:rsid w:val="00F65E59"/>
    <w:rsid w:val="00F663D9"/>
    <w:rsid w:val="00F6657C"/>
    <w:rsid w:val="00F66CFF"/>
    <w:rsid w:val="00F67070"/>
    <w:rsid w:val="00F67099"/>
    <w:rsid w:val="00F70095"/>
    <w:rsid w:val="00F725B4"/>
    <w:rsid w:val="00F72A63"/>
    <w:rsid w:val="00F7394E"/>
    <w:rsid w:val="00F73E23"/>
    <w:rsid w:val="00F73EB9"/>
    <w:rsid w:val="00F74327"/>
    <w:rsid w:val="00F745B3"/>
    <w:rsid w:val="00F74763"/>
    <w:rsid w:val="00F74B1C"/>
    <w:rsid w:val="00F7608D"/>
    <w:rsid w:val="00F767CC"/>
    <w:rsid w:val="00F770D4"/>
    <w:rsid w:val="00F7773B"/>
    <w:rsid w:val="00F80090"/>
    <w:rsid w:val="00F804C9"/>
    <w:rsid w:val="00F81782"/>
    <w:rsid w:val="00F81C6D"/>
    <w:rsid w:val="00F81CA7"/>
    <w:rsid w:val="00F81DF6"/>
    <w:rsid w:val="00F8265E"/>
    <w:rsid w:val="00F83228"/>
    <w:rsid w:val="00F83C1D"/>
    <w:rsid w:val="00F83CAF"/>
    <w:rsid w:val="00F8406F"/>
    <w:rsid w:val="00F8557F"/>
    <w:rsid w:val="00F855BE"/>
    <w:rsid w:val="00F860FB"/>
    <w:rsid w:val="00F869B0"/>
    <w:rsid w:val="00F86B15"/>
    <w:rsid w:val="00F87438"/>
    <w:rsid w:val="00F879C0"/>
    <w:rsid w:val="00F879D9"/>
    <w:rsid w:val="00F902D1"/>
    <w:rsid w:val="00F91770"/>
    <w:rsid w:val="00F92103"/>
    <w:rsid w:val="00F92310"/>
    <w:rsid w:val="00F92468"/>
    <w:rsid w:val="00F9379F"/>
    <w:rsid w:val="00F9476B"/>
    <w:rsid w:val="00F948E3"/>
    <w:rsid w:val="00F94A82"/>
    <w:rsid w:val="00F94A91"/>
    <w:rsid w:val="00F94D31"/>
    <w:rsid w:val="00F95044"/>
    <w:rsid w:val="00F95100"/>
    <w:rsid w:val="00F95B54"/>
    <w:rsid w:val="00F9656E"/>
    <w:rsid w:val="00F96681"/>
    <w:rsid w:val="00F96740"/>
    <w:rsid w:val="00F97009"/>
    <w:rsid w:val="00F97176"/>
    <w:rsid w:val="00F971F7"/>
    <w:rsid w:val="00F97546"/>
    <w:rsid w:val="00F978EF"/>
    <w:rsid w:val="00F97A1A"/>
    <w:rsid w:val="00F97CC8"/>
    <w:rsid w:val="00FA0275"/>
    <w:rsid w:val="00FA03D5"/>
    <w:rsid w:val="00FA0540"/>
    <w:rsid w:val="00FA093D"/>
    <w:rsid w:val="00FA11C6"/>
    <w:rsid w:val="00FA1359"/>
    <w:rsid w:val="00FA1C69"/>
    <w:rsid w:val="00FA2026"/>
    <w:rsid w:val="00FA2034"/>
    <w:rsid w:val="00FA2452"/>
    <w:rsid w:val="00FA2A88"/>
    <w:rsid w:val="00FA2AC3"/>
    <w:rsid w:val="00FA2C43"/>
    <w:rsid w:val="00FA3167"/>
    <w:rsid w:val="00FA3378"/>
    <w:rsid w:val="00FA3A2A"/>
    <w:rsid w:val="00FA4342"/>
    <w:rsid w:val="00FA4BAC"/>
    <w:rsid w:val="00FA4EBC"/>
    <w:rsid w:val="00FA5633"/>
    <w:rsid w:val="00FA5842"/>
    <w:rsid w:val="00FA5B94"/>
    <w:rsid w:val="00FA5FFF"/>
    <w:rsid w:val="00FA6270"/>
    <w:rsid w:val="00FA654E"/>
    <w:rsid w:val="00FA6C16"/>
    <w:rsid w:val="00FA706C"/>
    <w:rsid w:val="00FA758D"/>
    <w:rsid w:val="00FA79D3"/>
    <w:rsid w:val="00FB0021"/>
    <w:rsid w:val="00FB0B91"/>
    <w:rsid w:val="00FB0ECB"/>
    <w:rsid w:val="00FB10C6"/>
    <w:rsid w:val="00FB14E1"/>
    <w:rsid w:val="00FB1618"/>
    <w:rsid w:val="00FB1C88"/>
    <w:rsid w:val="00FB20FE"/>
    <w:rsid w:val="00FB2309"/>
    <w:rsid w:val="00FB276A"/>
    <w:rsid w:val="00FB3638"/>
    <w:rsid w:val="00FB3D49"/>
    <w:rsid w:val="00FB41DB"/>
    <w:rsid w:val="00FB4334"/>
    <w:rsid w:val="00FB444C"/>
    <w:rsid w:val="00FB4EFB"/>
    <w:rsid w:val="00FB56E9"/>
    <w:rsid w:val="00FB5B72"/>
    <w:rsid w:val="00FB622B"/>
    <w:rsid w:val="00FB62D0"/>
    <w:rsid w:val="00FB64A1"/>
    <w:rsid w:val="00FB6953"/>
    <w:rsid w:val="00FB6955"/>
    <w:rsid w:val="00FB6BBD"/>
    <w:rsid w:val="00FB7081"/>
    <w:rsid w:val="00FB7239"/>
    <w:rsid w:val="00FB77B0"/>
    <w:rsid w:val="00FB7885"/>
    <w:rsid w:val="00FB7E91"/>
    <w:rsid w:val="00FB7F04"/>
    <w:rsid w:val="00FB7FD7"/>
    <w:rsid w:val="00FB7FF8"/>
    <w:rsid w:val="00FC0089"/>
    <w:rsid w:val="00FC0441"/>
    <w:rsid w:val="00FC0685"/>
    <w:rsid w:val="00FC10B4"/>
    <w:rsid w:val="00FC10D0"/>
    <w:rsid w:val="00FC127B"/>
    <w:rsid w:val="00FC18C7"/>
    <w:rsid w:val="00FC19F2"/>
    <w:rsid w:val="00FC1A89"/>
    <w:rsid w:val="00FC230D"/>
    <w:rsid w:val="00FC25CC"/>
    <w:rsid w:val="00FC2ADF"/>
    <w:rsid w:val="00FC2DA3"/>
    <w:rsid w:val="00FC3136"/>
    <w:rsid w:val="00FC36A1"/>
    <w:rsid w:val="00FC416E"/>
    <w:rsid w:val="00FC4B2A"/>
    <w:rsid w:val="00FC4CD3"/>
    <w:rsid w:val="00FC4D0E"/>
    <w:rsid w:val="00FC6235"/>
    <w:rsid w:val="00FC64B8"/>
    <w:rsid w:val="00FC6D12"/>
    <w:rsid w:val="00FC6EEC"/>
    <w:rsid w:val="00FC6EFF"/>
    <w:rsid w:val="00FC731C"/>
    <w:rsid w:val="00FC7388"/>
    <w:rsid w:val="00FC75E5"/>
    <w:rsid w:val="00FC7F1D"/>
    <w:rsid w:val="00FD1798"/>
    <w:rsid w:val="00FD206F"/>
    <w:rsid w:val="00FD27A2"/>
    <w:rsid w:val="00FD298D"/>
    <w:rsid w:val="00FD2B58"/>
    <w:rsid w:val="00FD3290"/>
    <w:rsid w:val="00FD41FE"/>
    <w:rsid w:val="00FD44ED"/>
    <w:rsid w:val="00FD4F7D"/>
    <w:rsid w:val="00FD50EB"/>
    <w:rsid w:val="00FD5598"/>
    <w:rsid w:val="00FD58CA"/>
    <w:rsid w:val="00FD5961"/>
    <w:rsid w:val="00FD5EC1"/>
    <w:rsid w:val="00FD6437"/>
    <w:rsid w:val="00FD6F38"/>
    <w:rsid w:val="00FD71B4"/>
    <w:rsid w:val="00FD7512"/>
    <w:rsid w:val="00FD766B"/>
    <w:rsid w:val="00FD7815"/>
    <w:rsid w:val="00FD7B25"/>
    <w:rsid w:val="00FD7B3C"/>
    <w:rsid w:val="00FD7DB7"/>
    <w:rsid w:val="00FE011C"/>
    <w:rsid w:val="00FE0212"/>
    <w:rsid w:val="00FE08DC"/>
    <w:rsid w:val="00FE1195"/>
    <w:rsid w:val="00FE13E0"/>
    <w:rsid w:val="00FE1664"/>
    <w:rsid w:val="00FE190D"/>
    <w:rsid w:val="00FE2374"/>
    <w:rsid w:val="00FE290B"/>
    <w:rsid w:val="00FE2B33"/>
    <w:rsid w:val="00FE2F8B"/>
    <w:rsid w:val="00FE32EA"/>
    <w:rsid w:val="00FE3387"/>
    <w:rsid w:val="00FE362E"/>
    <w:rsid w:val="00FE3A3C"/>
    <w:rsid w:val="00FE3BCD"/>
    <w:rsid w:val="00FE3C9C"/>
    <w:rsid w:val="00FE3D16"/>
    <w:rsid w:val="00FE3F5A"/>
    <w:rsid w:val="00FE4026"/>
    <w:rsid w:val="00FE4095"/>
    <w:rsid w:val="00FE4692"/>
    <w:rsid w:val="00FE48E1"/>
    <w:rsid w:val="00FE4C4F"/>
    <w:rsid w:val="00FE4FD5"/>
    <w:rsid w:val="00FE532E"/>
    <w:rsid w:val="00FE5F9A"/>
    <w:rsid w:val="00FE6450"/>
    <w:rsid w:val="00FE658A"/>
    <w:rsid w:val="00FE6829"/>
    <w:rsid w:val="00FE6A26"/>
    <w:rsid w:val="00FE72BA"/>
    <w:rsid w:val="00FE777A"/>
    <w:rsid w:val="00FE7E45"/>
    <w:rsid w:val="00FF0272"/>
    <w:rsid w:val="00FF0DB5"/>
    <w:rsid w:val="00FF1923"/>
    <w:rsid w:val="00FF2466"/>
    <w:rsid w:val="00FF2515"/>
    <w:rsid w:val="00FF2A7E"/>
    <w:rsid w:val="00FF2BAA"/>
    <w:rsid w:val="00FF3195"/>
    <w:rsid w:val="00FF3209"/>
    <w:rsid w:val="00FF3444"/>
    <w:rsid w:val="00FF34A5"/>
    <w:rsid w:val="00FF3DF1"/>
    <w:rsid w:val="00FF4614"/>
    <w:rsid w:val="00FF483F"/>
    <w:rsid w:val="00FF4847"/>
    <w:rsid w:val="00FF50B2"/>
    <w:rsid w:val="00FF59B7"/>
    <w:rsid w:val="00FF5B9C"/>
    <w:rsid w:val="00FF6666"/>
    <w:rsid w:val="00FF6688"/>
    <w:rsid w:val="00FF6742"/>
    <w:rsid w:val="00FF6912"/>
    <w:rsid w:val="00FF6C73"/>
    <w:rsid w:val="00FF7241"/>
    <w:rsid w:val="00FF79B5"/>
    <w:rsid w:val="01077B61"/>
    <w:rsid w:val="010A59CE"/>
    <w:rsid w:val="010F979F"/>
    <w:rsid w:val="01223B9C"/>
    <w:rsid w:val="0124FD5A"/>
    <w:rsid w:val="012905E3"/>
    <w:rsid w:val="01304EE1"/>
    <w:rsid w:val="0136BB1A"/>
    <w:rsid w:val="0137E95C"/>
    <w:rsid w:val="013FFA24"/>
    <w:rsid w:val="0142BA9C"/>
    <w:rsid w:val="014ABCA8"/>
    <w:rsid w:val="01500724"/>
    <w:rsid w:val="01523D78"/>
    <w:rsid w:val="016A4732"/>
    <w:rsid w:val="0175A1C5"/>
    <w:rsid w:val="017B587A"/>
    <w:rsid w:val="018DF02E"/>
    <w:rsid w:val="0192E9F2"/>
    <w:rsid w:val="01A143EE"/>
    <w:rsid w:val="01B6BFE4"/>
    <w:rsid w:val="01BBFE1D"/>
    <w:rsid w:val="01BF708F"/>
    <w:rsid w:val="01C0297F"/>
    <w:rsid w:val="01C039FE"/>
    <w:rsid w:val="01C7B3BF"/>
    <w:rsid w:val="01CDBFE0"/>
    <w:rsid w:val="01CFFBA4"/>
    <w:rsid w:val="01D602A9"/>
    <w:rsid w:val="01EDE854"/>
    <w:rsid w:val="01FBE188"/>
    <w:rsid w:val="01FEBA2F"/>
    <w:rsid w:val="02038C7C"/>
    <w:rsid w:val="020A7D57"/>
    <w:rsid w:val="020AFF54"/>
    <w:rsid w:val="02168CCF"/>
    <w:rsid w:val="02226D8C"/>
    <w:rsid w:val="022D4331"/>
    <w:rsid w:val="022E8350"/>
    <w:rsid w:val="02459CC3"/>
    <w:rsid w:val="0250A169"/>
    <w:rsid w:val="0267DEBF"/>
    <w:rsid w:val="0278E506"/>
    <w:rsid w:val="027DF0C4"/>
    <w:rsid w:val="028E9F09"/>
    <w:rsid w:val="02A590BB"/>
    <w:rsid w:val="02A8B88E"/>
    <w:rsid w:val="02A90CE5"/>
    <w:rsid w:val="02CF403B"/>
    <w:rsid w:val="02D04B4A"/>
    <w:rsid w:val="02D347E8"/>
    <w:rsid w:val="02DEE665"/>
    <w:rsid w:val="02E809D5"/>
    <w:rsid w:val="02EFCEDC"/>
    <w:rsid w:val="02EFF6C8"/>
    <w:rsid w:val="02F5F5BF"/>
    <w:rsid w:val="02FD78AA"/>
    <w:rsid w:val="031784FB"/>
    <w:rsid w:val="031F2738"/>
    <w:rsid w:val="03481850"/>
    <w:rsid w:val="0357B51A"/>
    <w:rsid w:val="038F357D"/>
    <w:rsid w:val="039169D7"/>
    <w:rsid w:val="03956955"/>
    <w:rsid w:val="039DE4EC"/>
    <w:rsid w:val="03A047E2"/>
    <w:rsid w:val="03A21FD1"/>
    <w:rsid w:val="03B1264C"/>
    <w:rsid w:val="03B3F5EA"/>
    <w:rsid w:val="03B8189D"/>
    <w:rsid w:val="03C3393F"/>
    <w:rsid w:val="03C582BC"/>
    <w:rsid w:val="03C67ED1"/>
    <w:rsid w:val="03E30BF5"/>
    <w:rsid w:val="03E8DC17"/>
    <w:rsid w:val="03F41F1E"/>
    <w:rsid w:val="03F9E891"/>
    <w:rsid w:val="03FAA82D"/>
    <w:rsid w:val="0406E344"/>
    <w:rsid w:val="040D68CE"/>
    <w:rsid w:val="0413A67F"/>
    <w:rsid w:val="0418A635"/>
    <w:rsid w:val="041F142D"/>
    <w:rsid w:val="04441F17"/>
    <w:rsid w:val="044A0358"/>
    <w:rsid w:val="04514B83"/>
    <w:rsid w:val="0454F93D"/>
    <w:rsid w:val="045AC604"/>
    <w:rsid w:val="045E25DE"/>
    <w:rsid w:val="046123E8"/>
    <w:rsid w:val="0484E196"/>
    <w:rsid w:val="0498FB1B"/>
    <w:rsid w:val="049ADB81"/>
    <w:rsid w:val="04BBB2D8"/>
    <w:rsid w:val="04E75AC3"/>
    <w:rsid w:val="04EA306E"/>
    <w:rsid w:val="04FE268F"/>
    <w:rsid w:val="050198BD"/>
    <w:rsid w:val="050A37E2"/>
    <w:rsid w:val="050C09B7"/>
    <w:rsid w:val="051DB822"/>
    <w:rsid w:val="05395FBC"/>
    <w:rsid w:val="0539CF23"/>
    <w:rsid w:val="053B026B"/>
    <w:rsid w:val="053CD67A"/>
    <w:rsid w:val="0546BFD2"/>
    <w:rsid w:val="0554185C"/>
    <w:rsid w:val="05555D2C"/>
    <w:rsid w:val="055AC1C7"/>
    <w:rsid w:val="055C49A5"/>
    <w:rsid w:val="05606245"/>
    <w:rsid w:val="05659507"/>
    <w:rsid w:val="057868DF"/>
    <w:rsid w:val="057EFDD5"/>
    <w:rsid w:val="0591B8B8"/>
    <w:rsid w:val="05938E44"/>
    <w:rsid w:val="0595000B"/>
    <w:rsid w:val="05BC84B8"/>
    <w:rsid w:val="05C3BBE8"/>
    <w:rsid w:val="05CC944C"/>
    <w:rsid w:val="05DD897D"/>
    <w:rsid w:val="05FACA52"/>
    <w:rsid w:val="06050A8F"/>
    <w:rsid w:val="060A7C47"/>
    <w:rsid w:val="061DDE24"/>
    <w:rsid w:val="062645F4"/>
    <w:rsid w:val="062AC8E6"/>
    <w:rsid w:val="062C12B1"/>
    <w:rsid w:val="063A317B"/>
    <w:rsid w:val="065BB2DB"/>
    <w:rsid w:val="065C7EB5"/>
    <w:rsid w:val="065FCF4B"/>
    <w:rsid w:val="06610BD2"/>
    <w:rsid w:val="066E3C8B"/>
    <w:rsid w:val="067A05A4"/>
    <w:rsid w:val="067A3A31"/>
    <w:rsid w:val="067CE306"/>
    <w:rsid w:val="067D9F57"/>
    <w:rsid w:val="067DAB3C"/>
    <w:rsid w:val="0690C0BE"/>
    <w:rsid w:val="06A0628E"/>
    <w:rsid w:val="06A5E034"/>
    <w:rsid w:val="06B3E6B7"/>
    <w:rsid w:val="06E28589"/>
    <w:rsid w:val="06EC0D92"/>
    <w:rsid w:val="06ED2964"/>
    <w:rsid w:val="06FF0DFC"/>
    <w:rsid w:val="07020BDB"/>
    <w:rsid w:val="070AB9AB"/>
    <w:rsid w:val="071DB6C8"/>
    <w:rsid w:val="072DE6D8"/>
    <w:rsid w:val="07324193"/>
    <w:rsid w:val="07422C22"/>
    <w:rsid w:val="07477CF6"/>
    <w:rsid w:val="074F99C0"/>
    <w:rsid w:val="07600860"/>
    <w:rsid w:val="076A3E84"/>
    <w:rsid w:val="07748B05"/>
    <w:rsid w:val="077CA56D"/>
    <w:rsid w:val="0789279A"/>
    <w:rsid w:val="07911693"/>
    <w:rsid w:val="079864D0"/>
    <w:rsid w:val="079BFF24"/>
    <w:rsid w:val="079E1392"/>
    <w:rsid w:val="079E6E29"/>
    <w:rsid w:val="07A22D8C"/>
    <w:rsid w:val="07A603B4"/>
    <w:rsid w:val="07A7E916"/>
    <w:rsid w:val="07A95B54"/>
    <w:rsid w:val="07AC48A5"/>
    <w:rsid w:val="07BE76C6"/>
    <w:rsid w:val="07C48A94"/>
    <w:rsid w:val="07D0E423"/>
    <w:rsid w:val="07E9A297"/>
    <w:rsid w:val="07EAAA97"/>
    <w:rsid w:val="07ED3121"/>
    <w:rsid w:val="07F2F886"/>
    <w:rsid w:val="080D0F61"/>
    <w:rsid w:val="08162759"/>
    <w:rsid w:val="082A7A79"/>
    <w:rsid w:val="082AC6E4"/>
    <w:rsid w:val="08349F01"/>
    <w:rsid w:val="08366487"/>
    <w:rsid w:val="08396B35"/>
    <w:rsid w:val="08449EAC"/>
    <w:rsid w:val="0850E209"/>
    <w:rsid w:val="0858992A"/>
    <w:rsid w:val="085C92BC"/>
    <w:rsid w:val="086187E9"/>
    <w:rsid w:val="08620AE5"/>
    <w:rsid w:val="086964FA"/>
    <w:rsid w:val="087CB936"/>
    <w:rsid w:val="088AB3AC"/>
    <w:rsid w:val="08971A60"/>
    <w:rsid w:val="0898D9C8"/>
    <w:rsid w:val="08A9C854"/>
    <w:rsid w:val="08C42869"/>
    <w:rsid w:val="08C520BC"/>
    <w:rsid w:val="08CEF068"/>
    <w:rsid w:val="08D13AD5"/>
    <w:rsid w:val="08DFE6A4"/>
    <w:rsid w:val="08EE8955"/>
    <w:rsid w:val="08F6FE21"/>
    <w:rsid w:val="08F9D964"/>
    <w:rsid w:val="0901611A"/>
    <w:rsid w:val="0907AE10"/>
    <w:rsid w:val="0908912E"/>
    <w:rsid w:val="090F8B8D"/>
    <w:rsid w:val="0912F285"/>
    <w:rsid w:val="0913DB51"/>
    <w:rsid w:val="091A788E"/>
    <w:rsid w:val="091F1637"/>
    <w:rsid w:val="092E68C8"/>
    <w:rsid w:val="0960EDD9"/>
    <w:rsid w:val="09731542"/>
    <w:rsid w:val="0976D35C"/>
    <w:rsid w:val="099C1C0F"/>
    <w:rsid w:val="09A92D67"/>
    <w:rsid w:val="09C1870E"/>
    <w:rsid w:val="09C6B7FD"/>
    <w:rsid w:val="0A02A437"/>
    <w:rsid w:val="0A1DB63E"/>
    <w:rsid w:val="0A35CC8C"/>
    <w:rsid w:val="0A54CCAA"/>
    <w:rsid w:val="0A54F043"/>
    <w:rsid w:val="0A582714"/>
    <w:rsid w:val="0A6FE9C1"/>
    <w:rsid w:val="0A8ACD61"/>
    <w:rsid w:val="0AC52809"/>
    <w:rsid w:val="0AC6A259"/>
    <w:rsid w:val="0ADB7C1C"/>
    <w:rsid w:val="0AE70B4B"/>
    <w:rsid w:val="0AEB34A1"/>
    <w:rsid w:val="0AEF93E1"/>
    <w:rsid w:val="0AF5F32F"/>
    <w:rsid w:val="0B01388D"/>
    <w:rsid w:val="0B01A6EE"/>
    <w:rsid w:val="0B0D5E03"/>
    <w:rsid w:val="0B1280D0"/>
    <w:rsid w:val="0B32DC25"/>
    <w:rsid w:val="0B3AE540"/>
    <w:rsid w:val="0B4CD44D"/>
    <w:rsid w:val="0B4FA8B5"/>
    <w:rsid w:val="0B50351C"/>
    <w:rsid w:val="0B6A779F"/>
    <w:rsid w:val="0B7E17E6"/>
    <w:rsid w:val="0B809147"/>
    <w:rsid w:val="0BAD31C4"/>
    <w:rsid w:val="0BB52CEB"/>
    <w:rsid w:val="0BBCD251"/>
    <w:rsid w:val="0BC1135B"/>
    <w:rsid w:val="0BE2BA1B"/>
    <w:rsid w:val="0BE63E07"/>
    <w:rsid w:val="0BEBB66F"/>
    <w:rsid w:val="0BEF241F"/>
    <w:rsid w:val="0C0D9C31"/>
    <w:rsid w:val="0C154ED3"/>
    <w:rsid w:val="0C1EB55B"/>
    <w:rsid w:val="0C320E78"/>
    <w:rsid w:val="0C34A034"/>
    <w:rsid w:val="0C3616A7"/>
    <w:rsid w:val="0C4D3D3F"/>
    <w:rsid w:val="0C52E019"/>
    <w:rsid w:val="0C583AA1"/>
    <w:rsid w:val="0C656B5F"/>
    <w:rsid w:val="0C67F8EC"/>
    <w:rsid w:val="0C79F0AD"/>
    <w:rsid w:val="0C8676F3"/>
    <w:rsid w:val="0C88A771"/>
    <w:rsid w:val="0C8D7899"/>
    <w:rsid w:val="0C91FF1E"/>
    <w:rsid w:val="0CA8D586"/>
    <w:rsid w:val="0CA9F9A4"/>
    <w:rsid w:val="0CC88102"/>
    <w:rsid w:val="0CD040BB"/>
    <w:rsid w:val="0CD0E391"/>
    <w:rsid w:val="0CD56FAA"/>
    <w:rsid w:val="0CD7DC4B"/>
    <w:rsid w:val="0CDC5C89"/>
    <w:rsid w:val="0CE22C2A"/>
    <w:rsid w:val="0CEDF25C"/>
    <w:rsid w:val="0CFDD674"/>
    <w:rsid w:val="0D097D4C"/>
    <w:rsid w:val="0D0F792E"/>
    <w:rsid w:val="0D1D1B34"/>
    <w:rsid w:val="0D26221E"/>
    <w:rsid w:val="0D33F80F"/>
    <w:rsid w:val="0D3F0FBC"/>
    <w:rsid w:val="0D3F7C9D"/>
    <w:rsid w:val="0D413AA8"/>
    <w:rsid w:val="0D550731"/>
    <w:rsid w:val="0D622E72"/>
    <w:rsid w:val="0D81083B"/>
    <w:rsid w:val="0D8C41B1"/>
    <w:rsid w:val="0D946532"/>
    <w:rsid w:val="0DA8EAE1"/>
    <w:rsid w:val="0DC0D7FE"/>
    <w:rsid w:val="0DC22202"/>
    <w:rsid w:val="0DC52747"/>
    <w:rsid w:val="0DD4F9AC"/>
    <w:rsid w:val="0DD77D67"/>
    <w:rsid w:val="0DE8BDDE"/>
    <w:rsid w:val="0DEE9D85"/>
    <w:rsid w:val="0E011133"/>
    <w:rsid w:val="0E01905D"/>
    <w:rsid w:val="0E0631B6"/>
    <w:rsid w:val="0E104E1F"/>
    <w:rsid w:val="0E171ED3"/>
    <w:rsid w:val="0E1CB638"/>
    <w:rsid w:val="0E31498F"/>
    <w:rsid w:val="0E3A9372"/>
    <w:rsid w:val="0E429F83"/>
    <w:rsid w:val="0E43C0C4"/>
    <w:rsid w:val="0E4B7F54"/>
    <w:rsid w:val="0E63B46F"/>
    <w:rsid w:val="0E66BD2B"/>
    <w:rsid w:val="0E6D7700"/>
    <w:rsid w:val="0E7F2FD0"/>
    <w:rsid w:val="0E967BE4"/>
    <w:rsid w:val="0E976197"/>
    <w:rsid w:val="0EA099F4"/>
    <w:rsid w:val="0EA13CD5"/>
    <w:rsid w:val="0EA20064"/>
    <w:rsid w:val="0EAA7103"/>
    <w:rsid w:val="0EBCA882"/>
    <w:rsid w:val="0ECA88BD"/>
    <w:rsid w:val="0ECB77B0"/>
    <w:rsid w:val="0ECF6447"/>
    <w:rsid w:val="0EDB4439"/>
    <w:rsid w:val="0EE5F05A"/>
    <w:rsid w:val="0EF52859"/>
    <w:rsid w:val="0F135B83"/>
    <w:rsid w:val="0F28F013"/>
    <w:rsid w:val="0F38AE18"/>
    <w:rsid w:val="0F407C36"/>
    <w:rsid w:val="0F45CEE6"/>
    <w:rsid w:val="0F4FA98F"/>
    <w:rsid w:val="0F989D09"/>
    <w:rsid w:val="0F9F165C"/>
    <w:rsid w:val="0FA53DD7"/>
    <w:rsid w:val="0FB27ABB"/>
    <w:rsid w:val="0FB4BDF7"/>
    <w:rsid w:val="0FCC7F01"/>
    <w:rsid w:val="0FDF81C0"/>
    <w:rsid w:val="0FE07E4C"/>
    <w:rsid w:val="0FEFDF93"/>
    <w:rsid w:val="0FF0333F"/>
    <w:rsid w:val="10000441"/>
    <w:rsid w:val="10017BA7"/>
    <w:rsid w:val="10100551"/>
    <w:rsid w:val="10105B6F"/>
    <w:rsid w:val="1010C4A6"/>
    <w:rsid w:val="101357E5"/>
    <w:rsid w:val="1030B7C5"/>
    <w:rsid w:val="103EB74B"/>
    <w:rsid w:val="104C5E50"/>
    <w:rsid w:val="106C367B"/>
    <w:rsid w:val="1083EDFE"/>
    <w:rsid w:val="108DBB28"/>
    <w:rsid w:val="108F458A"/>
    <w:rsid w:val="10997068"/>
    <w:rsid w:val="109B8312"/>
    <w:rsid w:val="10B43C46"/>
    <w:rsid w:val="10D5CB18"/>
    <w:rsid w:val="10E62A6D"/>
    <w:rsid w:val="10F48A47"/>
    <w:rsid w:val="110B7215"/>
    <w:rsid w:val="110E6A06"/>
    <w:rsid w:val="11114A1D"/>
    <w:rsid w:val="11239046"/>
    <w:rsid w:val="11259184"/>
    <w:rsid w:val="112CFC47"/>
    <w:rsid w:val="1132E402"/>
    <w:rsid w:val="11387A35"/>
    <w:rsid w:val="113CD6A2"/>
    <w:rsid w:val="1142D22D"/>
    <w:rsid w:val="1146B7E4"/>
    <w:rsid w:val="115169DB"/>
    <w:rsid w:val="1153201C"/>
    <w:rsid w:val="1154F617"/>
    <w:rsid w:val="11676B3D"/>
    <w:rsid w:val="116CCE2A"/>
    <w:rsid w:val="116D26EB"/>
    <w:rsid w:val="1177EB67"/>
    <w:rsid w:val="117B96D6"/>
    <w:rsid w:val="117EE9BC"/>
    <w:rsid w:val="118A008B"/>
    <w:rsid w:val="118DFE64"/>
    <w:rsid w:val="1197E222"/>
    <w:rsid w:val="11A98358"/>
    <w:rsid w:val="11C5E21E"/>
    <w:rsid w:val="11C6C7FB"/>
    <w:rsid w:val="11CBE62D"/>
    <w:rsid w:val="11CEAE28"/>
    <w:rsid w:val="11D15793"/>
    <w:rsid w:val="11DFA8D1"/>
    <w:rsid w:val="11E2FB5D"/>
    <w:rsid w:val="11EE1399"/>
    <w:rsid w:val="11FDE80F"/>
    <w:rsid w:val="121D2BA9"/>
    <w:rsid w:val="1228BAA3"/>
    <w:rsid w:val="123CF843"/>
    <w:rsid w:val="124F4AA6"/>
    <w:rsid w:val="1261EA54"/>
    <w:rsid w:val="1269DC9C"/>
    <w:rsid w:val="1273BD08"/>
    <w:rsid w:val="1278FDE7"/>
    <w:rsid w:val="127CAAC9"/>
    <w:rsid w:val="12955E0A"/>
    <w:rsid w:val="1298EED0"/>
    <w:rsid w:val="12B5C328"/>
    <w:rsid w:val="12BA7F69"/>
    <w:rsid w:val="12C9CF7D"/>
    <w:rsid w:val="12DED1CF"/>
    <w:rsid w:val="12DF3D26"/>
    <w:rsid w:val="12E0F189"/>
    <w:rsid w:val="12ECA5B1"/>
    <w:rsid w:val="12F46125"/>
    <w:rsid w:val="130CE3C0"/>
    <w:rsid w:val="1327AF56"/>
    <w:rsid w:val="132B2FA2"/>
    <w:rsid w:val="132C7FB8"/>
    <w:rsid w:val="132EC531"/>
    <w:rsid w:val="132F5A30"/>
    <w:rsid w:val="134FB3C1"/>
    <w:rsid w:val="13582376"/>
    <w:rsid w:val="1369D38D"/>
    <w:rsid w:val="1378554D"/>
    <w:rsid w:val="137D2623"/>
    <w:rsid w:val="1383AB42"/>
    <w:rsid w:val="138B3219"/>
    <w:rsid w:val="1392E788"/>
    <w:rsid w:val="13966169"/>
    <w:rsid w:val="1398B28E"/>
    <w:rsid w:val="13AEFF45"/>
    <w:rsid w:val="13DF01E9"/>
    <w:rsid w:val="13E00045"/>
    <w:rsid w:val="13F018EC"/>
    <w:rsid w:val="13FA9FB7"/>
    <w:rsid w:val="140546F0"/>
    <w:rsid w:val="1416F34F"/>
    <w:rsid w:val="14204ACC"/>
    <w:rsid w:val="142C7BD0"/>
    <w:rsid w:val="1449745C"/>
    <w:rsid w:val="14586AF5"/>
    <w:rsid w:val="1462B4D8"/>
    <w:rsid w:val="146938D0"/>
    <w:rsid w:val="147843BA"/>
    <w:rsid w:val="1481BA28"/>
    <w:rsid w:val="148AD61F"/>
    <w:rsid w:val="148D2023"/>
    <w:rsid w:val="148E96A4"/>
    <w:rsid w:val="1496A5BA"/>
    <w:rsid w:val="14A039DA"/>
    <w:rsid w:val="14C77379"/>
    <w:rsid w:val="14C90CDD"/>
    <w:rsid w:val="14D49077"/>
    <w:rsid w:val="14D5C073"/>
    <w:rsid w:val="14E6E2B5"/>
    <w:rsid w:val="14E876B0"/>
    <w:rsid w:val="15125B3A"/>
    <w:rsid w:val="15151E1B"/>
    <w:rsid w:val="1525CF57"/>
    <w:rsid w:val="15284675"/>
    <w:rsid w:val="152A2CDA"/>
    <w:rsid w:val="154608E5"/>
    <w:rsid w:val="154D821E"/>
    <w:rsid w:val="155EDC7A"/>
    <w:rsid w:val="1561C3A7"/>
    <w:rsid w:val="1562BB99"/>
    <w:rsid w:val="1565ED2A"/>
    <w:rsid w:val="1570E243"/>
    <w:rsid w:val="157ECCE1"/>
    <w:rsid w:val="15940580"/>
    <w:rsid w:val="159B95CA"/>
    <w:rsid w:val="15AD7F9D"/>
    <w:rsid w:val="15D4DBCE"/>
    <w:rsid w:val="15D72C13"/>
    <w:rsid w:val="15DB04B3"/>
    <w:rsid w:val="15E733E3"/>
    <w:rsid w:val="15E7AFA2"/>
    <w:rsid w:val="15EF69BF"/>
    <w:rsid w:val="15F80D9C"/>
    <w:rsid w:val="1601AFAC"/>
    <w:rsid w:val="1609EEC8"/>
    <w:rsid w:val="160D4D63"/>
    <w:rsid w:val="1611C466"/>
    <w:rsid w:val="161F5173"/>
    <w:rsid w:val="162F6A35"/>
    <w:rsid w:val="16321516"/>
    <w:rsid w:val="1635D660"/>
    <w:rsid w:val="16394655"/>
    <w:rsid w:val="163DB309"/>
    <w:rsid w:val="163E5B8E"/>
    <w:rsid w:val="16458F35"/>
    <w:rsid w:val="165825DC"/>
    <w:rsid w:val="165C676E"/>
    <w:rsid w:val="165FEE84"/>
    <w:rsid w:val="1665D2B9"/>
    <w:rsid w:val="16759A23"/>
    <w:rsid w:val="16791F18"/>
    <w:rsid w:val="16833CCE"/>
    <w:rsid w:val="16882DA3"/>
    <w:rsid w:val="16926432"/>
    <w:rsid w:val="1698B41D"/>
    <w:rsid w:val="1698CF3A"/>
    <w:rsid w:val="16D3F282"/>
    <w:rsid w:val="16E4CA34"/>
    <w:rsid w:val="16F34FFA"/>
    <w:rsid w:val="16F650FC"/>
    <w:rsid w:val="16F70A9D"/>
    <w:rsid w:val="17339313"/>
    <w:rsid w:val="173AFF7A"/>
    <w:rsid w:val="174B706C"/>
    <w:rsid w:val="1752A215"/>
    <w:rsid w:val="1753EF9A"/>
    <w:rsid w:val="176E7622"/>
    <w:rsid w:val="1771108D"/>
    <w:rsid w:val="1782ABF5"/>
    <w:rsid w:val="1785363E"/>
    <w:rsid w:val="1795C3EE"/>
    <w:rsid w:val="1799309C"/>
    <w:rsid w:val="17A98D69"/>
    <w:rsid w:val="17AABF31"/>
    <w:rsid w:val="17ADA937"/>
    <w:rsid w:val="17BF8390"/>
    <w:rsid w:val="17C9FEC8"/>
    <w:rsid w:val="17CDD6D7"/>
    <w:rsid w:val="17E78812"/>
    <w:rsid w:val="17F58DEC"/>
    <w:rsid w:val="17FAD3C9"/>
    <w:rsid w:val="17FC4462"/>
    <w:rsid w:val="17FE9923"/>
    <w:rsid w:val="1829B9F7"/>
    <w:rsid w:val="18340703"/>
    <w:rsid w:val="183BF8B2"/>
    <w:rsid w:val="18474563"/>
    <w:rsid w:val="184C8F67"/>
    <w:rsid w:val="187A93EB"/>
    <w:rsid w:val="187E37E3"/>
    <w:rsid w:val="18834D02"/>
    <w:rsid w:val="188BA8FF"/>
    <w:rsid w:val="18A3BC74"/>
    <w:rsid w:val="18AA94AD"/>
    <w:rsid w:val="18AC9C1C"/>
    <w:rsid w:val="18B6C508"/>
    <w:rsid w:val="18BA50A8"/>
    <w:rsid w:val="18BA64A7"/>
    <w:rsid w:val="18C0D63D"/>
    <w:rsid w:val="18C1E7B0"/>
    <w:rsid w:val="18D03517"/>
    <w:rsid w:val="18D7BCD2"/>
    <w:rsid w:val="18D88BAC"/>
    <w:rsid w:val="18DAF781"/>
    <w:rsid w:val="18DF36F1"/>
    <w:rsid w:val="18FED5D3"/>
    <w:rsid w:val="1905F201"/>
    <w:rsid w:val="19096766"/>
    <w:rsid w:val="190F9180"/>
    <w:rsid w:val="1911FBA7"/>
    <w:rsid w:val="19126D4A"/>
    <w:rsid w:val="19138B7F"/>
    <w:rsid w:val="19159FA0"/>
    <w:rsid w:val="191BE271"/>
    <w:rsid w:val="191EBA1E"/>
    <w:rsid w:val="19313D76"/>
    <w:rsid w:val="1936C0FB"/>
    <w:rsid w:val="1938BD96"/>
    <w:rsid w:val="19515EDA"/>
    <w:rsid w:val="19554610"/>
    <w:rsid w:val="19630BBD"/>
    <w:rsid w:val="197D680C"/>
    <w:rsid w:val="19845C09"/>
    <w:rsid w:val="198BDE45"/>
    <w:rsid w:val="1998F63C"/>
    <w:rsid w:val="19A924CB"/>
    <w:rsid w:val="19AE863A"/>
    <w:rsid w:val="19C57056"/>
    <w:rsid w:val="19C7238C"/>
    <w:rsid w:val="19CCA66A"/>
    <w:rsid w:val="19D68348"/>
    <w:rsid w:val="19D6B539"/>
    <w:rsid w:val="19DA4FD8"/>
    <w:rsid w:val="19E62CD1"/>
    <w:rsid w:val="19F2A34C"/>
    <w:rsid w:val="1A0317B9"/>
    <w:rsid w:val="1A076EFD"/>
    <w:rsid w:val="1A2A4257"/>
    <w:rsid w:val="1A344196"/>
    <w:rsid w:val="1A4B1A95"/>
    <w:rsid w:val="1A50B689"/>
    <w:rsid w:val="1A596367"/>
    <w:rsid w:val="1A679B34"/>
    <w:rsid w:val="1A76359C"/>
    <w:rsid w:val="1A7E3617"/>
    <w:rsid w:val="1A818523"/>
    <w:rsid w:val="1A8DA158"/>
    <w:rsid w:val="1A9693FC"/>
    <w:rsid w:val="1A9CA5B5"/>
    <w:rsid w:val="1AA774BA"/>
    <w:rsid w:val="1AAE7C40"/>
    <w:rsid w:val="1AB06206"/>
    <w:rsid w:val="1AB11554"/>
    <w:rsid w:val="1ABB3FCD"/>
    <w:rsid w:val="1ABD57AE"/>
    <w:rsid w:val="1ACA9FBB"/>
    <w:rsid w:val="1AD340E2"/>
    <w:rsid w:val="1AEF61BC"/>
    <w:rsid w:val="1AF65F99"/>
    <w:rsid w:val="1B197BA0"/>
    <w:rsid w:val="1B2B52C2"/>
    <w:rsid w:val="1B317C7D"/>
    <w:rsid w:val="1B49F6BC"/>
    <w:rsid w:val="1B4AEC82"/>
    <w:rsid w:val="1B4F8C46"/>
    <w:rsid w:val="1B552601"/>
    <w:rsid w:val="1B5FE79A"/>
    <w:rsid w:val="1B8006E4"/>
    <w:rsid w:val="1B99ECFB"/>
    <w:rsid w:val="1BAAE109"/>
    <w:rsid w:val="1BBF9764"/>
    <w:rsid w:val="1BC47A9A"/>
    <w:rsid w:val="1BDD091B"/>
    <w:rsid w:val="1BDE9D9A"/>
    <w:rsid w:val="1BE5D255"/>
    <w:rsid w:val="1BEF7934"/>
    <w:rsid w:val="1C0A29DC"/>
    <w:rsid w:val="1C0B8E03"/>
    <w:rsid w:val="1C0D2742"/>
    <w:rsid w:val="1C1D603D"/>
    <w:rsid w:val="1C278E53"/>
    <w:rsid w:val="1C32012B"/>
    <w:rsid w:val="1C3F7931"/>
    <w:rsid w:val="1C48C302"/>
    <w:rsid w:val="1C491D29"/>
    <w:rsid w:val="1C6A68D0"/>
    <w:rsid w:val="1C721D2D"/>
    <w:rsid w:val="1C8A5C0C"/>
    <w:rsid w:val="1C8F8474"/>
    <w:rsid w:val="1CA2C47D"/>
    <w:rsid w:val="1CB58F46"/>
    <w:rsid w:val="1CBB322D"/>
    <w:rsid w:val="1CBEB63F"/>
    <w:rsid w:val="1CD27D20"/>
    <w:rsid w:val="1CD341FE"/>
    <w:rsid w:val="1CD652C3"/>
    <w:rsid w:val="1CDB9494"/>
    <w:rsid w:val="1CDCC778"/>
    <w:rsid w:val="1CDEBBA5"/>
    <w:rsid w:val="1CE0658D"/>
    <w:rsid w:val="1CE2393F"/>
    <w:rsid w:val="1CE64351"/>
    <w:rsid w:val="1CEB9C3E"/>
    <w:rsid w:val="1CEF4BB0"/>
    <w:rsid w:val="1CF322C4"/>
    <w:rsid w:val="1D117CEF"/>
    <w:rsid w:val="1D18F23E"/>
    <w:rsid w:val="1D1BD23B"/>
    <w:rsid w:val="1D1F83F9"/>
    <w:rsid w:val="1D1FBB07"/>
    <w:rsid w:val="1D4CF582"/>
    <w:rsid w:val="1D6BF272"/>
    <w:rsid w:val="1D6F308B"/>
    <w:rsid w:val="1D821B8B"/>
    <w:rsid w:val="1D860A9C"/>
    <w:rsid w:val="1D8A1508"/>
    <w:rsid w:val="1D98E13E"/>
    <w:rsid w:val="1DA8EC50"/>
    <w:rsid w:val="1DB86AFF"/>
    <w:rsid w:val="1DC0BF87"/>
    <w:rsid w:val="1DC726D1"/>
    <w:rsid w:val="1DD351C4"/>
    <w:rsid w:val="1DD4E135"/>
    <w:rsid w:val="1DD518B0"/>
    <w:rsid w:val="1DD92E22"/>
    <w:rsid w:val="1DDB3186"/>
    <w:rsid w:val="1DDD9921"/>
    <w:rsid w:val="1DF19544"/>
    <w:rsid w:val="1DFEE3B3"/>
    <w:rsid w:val="1E100C72"/>
    <w:rsid w:val="1E227A7B"/>
    <w:rsid w:val="1E410500"/>
    <w:rsid w:val="1E57AE81"/>
    <w:rsid w:val="1E6EF8C5"/>
    <w:rsid w:val="1E6F606D"/>
    <w:rsid w:val="1E8250C3"/>
    <w:rsid w:val="1E855054"/>
    <w:rsid w:val="1E883C62"/>
    <w:rsid w:val="1E8E64B6"/>
    <w:rsid w:val="1E95BF75"/>
    <w:rsid w:val="1E9A1145"/>
    <w:rsid w:val="1E9A95B2"/>
    <w:rsid w:val="1E9DDB2A"/>
    <w:rsid w:val="1EA0EF9D"/>
    <w:rsid w:val="1EA2F1A4"/>
    <w:rsid w:val="1EA8627A"/>
    <w:rsid w:val="1ED41F36"/>
    <w:rsid w:val="1ED8EDC5"/>
    <w:rsid w:val="1EDE2040"/>
    <w:rsid w:val="1EE2A8D3"/>
    <w:rsid w:val="1EF95138"/>
    <w:rsid w:val="1F0AC0B2"/>
    <w:rsid w:val="1F0E0C7F"/>
    <w:rsid w:val="1F20F085"/>
    <w:rsid w:val="1F2C4939"/>
    <w:rsid w:val="1F35616A"/>
    <w:rsid w:val="1F695298"/>
    <w:rsid w:val="1F727883"/>
    <w:rsid w:val="1F803F28"/>
    <w:rsid w:val="1F80EDAE"/>
    <w:rsid w:val="1F81FA6C"/>
    <w:rsid w:val="1F8F1566"/>
    <w:rsid w:val="1F9B51E2"/>
    <w:rsid w:val="1F9F22B9"/>
    <w:rsid w:val="1FB548C5"/>
    <w:rsid w:val="1FBB9EA0"/>
    <w:rsid w:val="1FC84D9A"/>
    <w:rsid w:val="1FCA3987"/>
    <w:rsid w:val="1FD2CE57"/>
    <w:rsid w:val="1FD4CDDF"/>
    <w:rsid w:val="1FD52B95"/>
    <w:rsid w:val="1FDFF267"/>
    <w:rsid w:val="200BCB15"/>
    <w:rsid w:val="2021F768"/>
    <w:rsid w:val="2023E485"/>
    <w:rsid w:val="20265698"/>
    <w:rsid w:val="202C51A2"/>
    <w:rsid w:val="202EFAE8"/>
    <w:rsid w:val="20481534"/>
    <w:rsid w:val="205974AC"/>
    <w:rsid w:val="2080FB6A"/>
    <w:rsid w:val="20CCAD59"/>
    <w:rsid w:val="20CE2408"/>
    <w:rsid w:val="20D2E6A2"/>
    <w:rsid w:val="20E30F4F"/>
    <w:rsid w:val="20EC16A0"/>
    <w:rsid w:val="20F74080"/>
    <w:rsid w:val="20F94695"/>
    <w:rsid w:val="2118239F"/>
    <w:rsid w:val="2125306B"/>
    <w:rsid w:val="21344225"/>
    <w:rsid w:val="2137F104"/>
    <w:rsid w:val="213C62EC"/>
    <w:rsid w:val="2141E7FB"/>
    <w:rsid w:val="214F3E0F"/>
    <w:rsid w:val="214F47BA"/>
    <w:rsid w:val="215569CB"/>
    <w:rsid w:val="21626C00"/>
    <w:rsid w:val="2164B14D"/>
    <w:rsid w:val="2178D825"/>
    <w:rsid w:val="217B4871"/>
    <w:rsid w:val="217EC218"/>
    <w:rsid w:val="219FDF1F"/>
    <w:rsid w:val="21A5C77F"/>
    <w:rsid w:val="21B609BB"/>
    <w:rsid w:val="21C02618"/>
    <w:rsid w:val="21C76592"/>
    <w:rsid w:val="21FA2B9B"/>
    <w:rsid w:val="2213F8DA"/>
    <w:rsid w:val="2228CEBC"/>
    <w:rsid w:val="222F22E0"/>
    <w:rsid w:val="22399F4C"/>
    <w:rsid w:val="2245AF39"/>
    <w:rsid w:val="224F7C31"/>
    <w:rsid w:val="22551CD0"/>
    <w:rsid w:val="22785ADA"/>
    <w:rsid w:val="2287A61C"/>
    <w:rsid w:val="228D2AC9"/>
    <w:rsid w:val="22939870"/>
    <w:rsid w:val="22A15DB3"/>
    <w:rsid w:val="22C4A226"/>
    <w:rsid w:val="22CD482D"/>
    <w:rsid w:val="22E1F3A8"/>
    <w:rsid w:val="22E528EC"/>
    <w:rsid w:val="22F45BB0"/>
    <w:rsid w:val="230280B6"/>
    <w:rsid w:val="230592EB"/>
    <w:rsid w:val="2307FC74"/>
    <w:rsid w:val="230E0786"/>
    <w:rsid w:val="232AA594"/>
    <w:rsid w:val="233E7414"/>
    <w:rsid w:val="2348B31E"/>
    <w:rsid w:val="234F947B"/>
    <w:rsid w:val="235028FB"/>
    <w:rsid w:val="235298EB"/>
    <w:rsid w:val="23538D0D"/>
    <w:rsid w:val="2365DE26"/>
    <w:rsid w:val="236B103F"/>
    <w:rsid w:val="237AB574"/>
    <w:rsid w:val="237BD077"/>
    <w:rsid w:val="238F0426"/>
    <w:rsid w:val="2390909A"/>
    <w:rsid w:val="2393AA4C"/>
    <w:rsid w:val="239ABB4A"/>
    <w:rsid w:val="23AFA9AA"/>
    <w:rsid w:val="23BA2FC3"/>
    <w:rsid w:val="23BE8385"/>
    <w:rsid w:val="23C38930"/>
    <w:rsid w:val="23C7816F"/>
    <w:rsid w:val="23DE2C64"/>
    <w:rsid w:val="23F09E0F"/>
    <w:rsid w:val="23FED4BB"/>
    <w:rsid w:val="240211A9"/>
    <w:rsid w:val="2403D13C"/>
    <w:rsid w:val="24256418"/>
    <w:rsid w:val="243E83C0"/>
    <w:rsid w:val="244EBF40"/>
    <w:rsid w:val="244FBD32"/>
    <w:rsid w:val="24546BBE"/>
    <w:rsid w:val="2457A1B4"/>
    <w:rsid w:val="24688A78"/>
    <w:rsid w:val="246A3DEE"/>
    <w:rsid w:val="2476DF47"/>
    <w:rsid w:val="248E9B47"/>
    <w:rsid w:val="24BC2B94"/>
    <w:rsid w:val="24C225B2"/>
    <w:rsid w:val="24E95DB5"/>
    <w:rsid w:val="24F201DE"/>
    <w:rsid w:val="2500304F"/>
    <w:rsid w:val="25055DE0"/>
    <w:rsid w:val="2508A443"/>
    <w:rsid w:val="250E07A9"/>
    <w:rsid w:val="2515FA85"/>
    <w:rsid w:val="2525A6E3"/>
    <w:rsid w:val="2525B417"/>
    <w:rsid w:val="254A287B"/>
    <w:rsid w:val="2558B14D"/>
    <w:rsid w:val="2571213B"/>
    <w:rsid w:val="25763574"/>
    <w:rsid w:val="257F985F"/>
    <w:rsid w:val="258DDC0D"/>
    <w:rsid w:val="258ECEE2"/>
    <w:rsid w:val="25A125B5"/>
    <w:rsid w:val="25A2ED6E"/>
    <w:rsid w:val="25A8A9E9"/>
    <w:rsid w:val="25AF78FC"/>
    <w:rsid w:val="25B5D415"/>
    <w:rsid w:val="25B9FB7A"/>
    <w:rsid w:val="25BBE6A1"/>
    <w:rsid w:val="25C16AF0"/>
    <w:rsid w:val="25D0CEB1"/>
    <w:rsid w:val="25D90854"/>
    <w:rsid w:val="25F791FC"/>
    <w:rsid w:val="26104A42"/>
    <w:rsid w:val="261B1425"/>
    <w:rsid w:val="262DB0E0"/>
    <w:rsid w:val="262F7CD2"/>
    <w:rsid w:val="26463630"/>
    <w:rsid w:val="2653946B"/>
    <w:rsid w:val="265FB5EA"/>
    <w:rsid w:val="2662136F"/>
    <w:rsid w:val="2666CBB6"/>
    <w:rsid w:val="26693ACE"/>
    <w:rsid w:val="2669D593"/>
    <w:rsid w:val="266A2B36"/>
    <w:rsid w:val="266B7B67"/>
    <w:rsid w:val="2682E471"/>
    <w:rsid w:val="2684437F"/>
    <w:rsid w:val="26855002"/>
    <w:rsid w:val="268BDF58"/>
    <w:rsid w:val="2692BD1F"/>
    <w:rsid w:val="26A6DF74"/>
    <w:rsid w:val="26CDFDAE"/>
    <w:rsid w:val="26D36FBD"/>
    <w:rsid w:val="26E040E6"/>
    <w:rsid w:val="26E31AC0"/>
    <w:rsid w:val="26E49BEC"/>
    <w:rsid w:val="26F2EB07"/>
    <w:rsid w:val="270B3475"/>
    <w:rsid w:val="271BD240"/>
    <w:rsid w:val="272013BF"/>
    <w:rsid w:val="273B201B"/>
    <w:rsid w:val="274B99BF"/>
    <w:rsid w:val="276ADB9B"/>
    <w:rsid w:val="2778DAA9"/>
    <w:rsid w:val="277D57FD"/>
    <w:rsid w:val="278B50E2"/>
    <w:rsid w:val="2796F4E2"/>
    <w:rsid w:val="2797E51D"/>
    <w:rsid w:val="27AC9EAD"/>
    <w:rsid w:val="27BCBDA4"/>
    <w:rsid w:val="27C32894"/>
    <w:rsid w:val="27D14DE6"/>
    <w:rsid w:val="27E1029D"/>
    <w:rsid w:val="27EAF50D"/>
    <w:rsid w:val="281A6045"/>
    <w:rsid w:val="282866BB"/>
    <w:rsid w:val="282E0CC3"/>
    <w:rsid w:val="283540E0"/>
    <w:rsid w:val="2839578C"/>
    <w:rsid w:val="283C68B0"/>
    <w:rsid w:val="2841A43C"/>
    <w:rsid w:val="28586313"/>
    <w:rsid w:val="2862F6CB"/>
    <w:rsid w:val="287BCC7E"/>
    <w:rsid w:val="2892F646"/>
    <w:rsid w:val="28C12D99"/>
    <w:rsid w:val="28D32892"/>
    <w:rsid w:val="28D857DC"/>
    <w:rsid w:val="28DCC633"/>
    <w:rsid w:val="28E018BD"/>
    <w:rsid w:val="28F386E3"/>
    <w:rsid w:val="2902CF87"/>
    <w:rsid w:val="29180465"/>
    <w:rsid w:val="2920926F"/>
    <w:rsid w:val="292294CD"/>
    <w:rsid w:val="292E00A3"/>
    <w:rsid w:val="29302218"/>
    <w:rsid w:val="294A113D"/>
    <w:rsid w:val="29504B7D"/>
    <w:rsid w:val="296DF7ED"/>
    <w:rsid w:val="296E1CA3"/>
    <w:rsid w:val="29751876"/>
    <w:rsid w:val="2975E2F8"/>
    <w:rsid w:val="2988207B"/>
    <w:rsid w:val="29899997"/>
    <w:rsid w:val="298E2EEE"/>
    <w:rsid w:val="29B07646"/>
    <w:rsid w:val="29B9B7C1"/>
    <w:rsid w:val="29BA9D01"/>
    <w:rsid w:val="29BCA97F"/>
    <w:rsid w:val="29BDB55D"/>
    <w:rsid w:val="29C0C624"/>
    <w:rsid w:val="29C6D0BB"/>
    <w:rsid w:val="29DB2D67"/>
    <w:rsid w:val="29EC94AD"/>
    <w:rsid w:val="29F9C6FB"/>
    <w:rsid w:val="2A00A117"/>
    <w:rsid w:val="2A06CB57"/>
    <w:rsid w:val="2A13D243"/>
    <w:rsid w:val="2A2500F1"/>
    <w:rsid w:val="2A28E508"/>
    <w:rsid w:val="2A2A502E"/>
    <w:rsid w:val="2A2EC4BA"/>
    <w:rsid w:val="2A321D53"/>
    <w:rsid w:val="2A373B12"/>
    <w:rsid w:val="2A4EC9A7"/>
    <w:rsid w:val="2A5B0319"/>
    <w:rsid w:val="2A5B8AA6"/>
    <w:rsid w:val="2A5CA039"/>
    <w:rsid w:val="2A5FA48B"/>
    <w:rsid w:val="2A605969"/>
    <w:rsid w:val="2A715C05"/>
    <w:rsid w:val="2A76EE60"/>
    <w:rsid w:val="2A7C150D"/>
    <w:rsid w:val="2A970A8D"/>
    <w:rsid w:val="2A9F88D7"/>
    <w:rsid w:val="2AA39DBA"/>
    <w:rsid w:val="2AA3C427"/>
    <w:rsid w:val="2AB357F2"/>
    <w:rsid w:val="2ABFAA34"/>
    <w:rsid w:val="2AC312E1"/>
    <w:rsid w:val="2AD024F5"/>
    <w:rsid w:val="2ADBDA59"/>
    <w:rsid w:val="2ADF2D6F"/>
    <w:rsid w:val="2AE51346"/>
    <w:rsid w:val="2B07AB22"/>
    <w:rsid w:val="2B0C2F30"/>
    <w:rsid w:val="2B0F7C7F"/>
    <w:rsid w:val="2B1493EF"/>
    <w:rsid w:val="2B178857"/>
    <w:rsid w:val="2B22A323"/>
    <w:rsid w:val="2B4DD65A"/>
    <w:rsid w:val="2B5A77C5"/>
    <w:rsid w:val="2B608B43"/>
    <w:rsid w:val="2B63BB82"/>
    <w:rsid w:val="2B79D56B"/>
    <w:rsid w:val="2B802D96"/>
    <w:rsid w:val="2B834320"/>
    <w:rsid w:val="2B867024"/>
    <w:rsid w:val="2B973BE8"/>
    <w:rsid w:val="2B9B4927"/>
    <w:rsid w:val="2BA66874"/>
    <w:rsid w:val="2BB80FD6"/>
    <w:rsid w:val="2BC40799"/>
    <w:rsid w:val="2BEF99A0"/>
    <w:rsid w:val="2BEFCDA3"/>
    <w:rsid w:val="2BFE331C"/>
    <w:rsid w:val="2C00E8A6"/>
    <w:rsid w:val="2C017CA3"/>
    <w:rsid w:val="2C13449E"/>
    <w:rsid w:val="2C13BCF9"/>
    <w:rsid w:val="2C276DDC"/>
    <w:rsid w:val="2C2CBAF5"/>
    <w:rsid w:val="2C38BFAA"/>
    <w:rsid w:val="2C3A5B30"/>
    <w:rsid w:val="2C43AAEA"/>
    <w:rsid w:val="2C4727FA"/>
    <w:rsid w:val="2C476FF6"/>
    <w:rsid w:val="2C5555F8"/>
    <w:rsid w:val="2C6DB670"/>
    <w:rsid w:val="2C706C9B"/>
    <w:rsid w:val="2C758F25"/>
    <w:rsid w:val="2C829A72"/>
    <w:rsid w:val="2C85FC0E"/>
    <w:rsid w:val="2CA63D5C"/>
    <w:rsid w:val="2CAF4F72"/>
    <w:rsid w:val="2CB8EA3D"/>
    <w:rsid w:val="2CC140EF"/>
    <w:rsid w:val="2CC7A00E"/>
    <w:rsid w:val="2CD117A1"/>
    <w:rsid w:val="2CDA11FB"/>
    <w:rsid w:val="2CDBBF4C"/>
    <w:rsid w:val="2CDEB399"/>
    <w:rsid w:val="2CE18AB4"/>
    <w:rsid w:val="2CE27900"/>
    <w:rsid w:val="2CE31E02"/>
    <w:rsid w:val="2D075BB1"/>
    <w:rsid w:val="2D1D5DD9"/>
    <w:rsid w:val="2D2E5F7D"/>
    <w:rsid w:val="2D46ACB1"/>
    <w:rsid w:val="2D474A78"/>
    <w:rsid w:val="2D586F26"/>
    <w:rsid w:val="2D68AEFE"/>
    <w:rsid w:val="2D70B5B8"/>
    <w:rsid w:val="2D77EBF3"/>
    <w:rsid w:val="2D7B7DF1"/>
    <w:rsid w:val="2D816F20"/>
    <w:rsid w:val="2D92F058"/>
    <w:rsid w:val="2D9F23F7"/>
    <w:rsid w:val="2DA26B0E"/>
    <w:rsid w:val="2DB53786"/>
    <w:rsid w:val="2DBE5EC4"/>
    <w:rsid w:val="2DC58E6D"/>
    <w:rsid w:val="2DCE1AA9"/>
    <w:rsid w:val="2DD55A46"/>
    <w:rsid w:val="2DE446A0"/>
    <w:rsid w:val="2DE7C92C"/>
    <w:rsid w:val="2DF6C11C"/>
    <w:rsid w:val="2DF70625"/>
    <w:rsid w:val="2E10D240"/>
    <w:rsid w:val="2E1201FB"/>
    <w:rsid w:val="2E38AB6F"/>
    <w:rsid w:val="2E4738B5"/>
    <w:rsid w:val="2E48E734"/>
    <w:rsid w:val="2E5822B1"/>
    <w:rsid w:val="2E5BFF60"/>
    <w:rsid w:val="2E6F058B"/>
    <w:rsid w:val="2E805E00"/>
    <w:rsid w:val="2E879B5A"/>
    <w:rsid w:val="2E9B7198"/>
    <w:rsid w:val="2EA0D0CA"/>
    <w:rsid w:val="2EA62EEE"/>
    <w:rsid w:val="2EACF770"/>
    <w:rsid w:val="2EB08844"/>
    <w:rsid w:val="2EC3CBBB"/>
    <w:rsid w:val="2EE4DBC7"/>
    <w:rsid w:val="2EE51152"/>
    <w:rsid w:val="2EFC9222"/>
    <w:rsid w:val="2F05B955"/>
    <w:rsid w:val="2F2749AF"/>
    <w:rsid w:val="2F2A05D0"/>
    <w:rsid w:val="2F2B82BE"/>
    <w:rsid w:val="2F35955D"/>
    <w:rsid w:val="2F3C0BA6"/>
    <w:rsid w:val="2F3F4730"/>
    <w:rsid w:val="2F4DF996"/>
    <w:rsid w:val="2F4E1127"/>
    <w:rsid w:val="2F53F06E"/>
    <w:rsid w:val="2F5F16E9"/>
    <w:rsid w:val="2F6ADA99"/>
    <w:rsid w:val="2F751F77"/>
    <w:rsid w:val="2F76444B"/>
    <w:rsid w:val="2F76943E"/>
    <w:rsid w:val="2F773E9A"/>
    <w:rsid w:val="2F7B4C27"/>
    <w:rsid w:val="2F7C1199"/>
    <w:rsid w:val="2F7D20A9"/>
    <w:rsid w:val="2F7FD9DE"/>
    <w:rsid w:val="2F82A3F9"/>
    <w:rsid w:val="2F8FB2BC"/>
    <w:rsid w:val="2F9E361D"/>
    <w:rsid w:val="2FA6ED9C"/>
    <w:rsid w:val="2FC1772F"/>
    <w:rsid w:val="2FCCB747"/>
    <w:rsid w:val="2FEC7873"/>
    <w:rsid w:val="2FEEA0F5"/>
    <w:rsid w:val="2FF3D4B6"/>
    <w:rsid w:val="2FFF8639"/>
    <w:rsid w:val="3007587E"/>
    <w:rsid w:val="3014BB37"/>
    <w:rsid w:val="301C849D"/>
    <w:rsid w:val="301CD3FF"/>
    <w:rsid w:val="301F83D6"/>
    <w:rsid w:val="302BF25D"/>
    <w:rsid w:val="3035630D"/>
    <w:rsid w:val="303F3665"/>
    <w:rsid w:val="303FC469"/>
    <w:rsid w:val="30547F5B"/>
    <w:rsid w:val="305E5947"/>
    <w:rsid w:val="305E627D"/>
    <w:rsid w:val="306693BE"/>
    <w:rsid w:val="3067F3A7"/>
    <w:rsid w:val="306B3E05"/>
    <w:rsid w:val="3083B7B6"/>
    <w:rsid w:val="3087FE88"/>
    <w:rsid w:val="308B29E8"/>
    <w:rsid w:val="308F8810"/>
    <w:rsid w:val="30905797"/>
    <w:rsid w:val="30A477F6"/>
    <w:rsid w:val="30AAB80F"/>
    <w:rsid w:val="30C0B3C5"/>
    <w:rsid w:val="30CDB2CF"/>
    <w:rsid w:val="30CE7EF4"/>
    <w:rsid w:val="30D32D73"/>
    <w:rsid w:val="30D396D8"/>
    <w:rsid w:val="30D75CE3"/>
    <w:rsid w:val="30D7C3C8"/>
    <w:rsid w:val="30D99982"/>
    <w:rsid w:val="30E8AE6E"/>
    <w:rsid w:val="30FD5149"/>
    <w:rsid w:val="31095DD5"/>
    <w:rsid w:val="310BCB60"/>
    <w:rsid w:val="312B7526"/>
    <w:rsid w:val="312FCB5C"/>
    <w:rsid w:val="314638F9"/>
    <w:rsid w:val="31497983"/>
    <w:rsid w:val="314BC1F3"/>
    <w:rsid w:val="31524324"/>
    <w:rsid w:val="3152DCF5"/>
    <w:rsid w:val="3158A484"/>
    <w:rsid w:val="3161D1F3"/>
    <w:rsid w:val="3168AEF2"/>
    <w:rsid w:val="317B813F"/>
    <w:rsid w:val="318DAF43"/>
    <w:rsid w:val="31919417"/>
    <w:rsid w:val="31B301D3"/>
    <w:rsid w:val="31DE3508"/>
    <w:rsid w:val="31E71E78"/>
    <w:rsid w:val="31E82B1A"/>
    <w:rsid w:val="31F125EA"/>
    <w:rsid w:val="31F2A8C6"/>
    <w:rsid w:val="31F5F1DF"/>
    <w:rsid w:val="320FBC0C"/>
    <w:rsid w:val="320FDBFC"/>
    <w:rsid w:val="32145D46"/>
    <w:rsid w:val="321F2848"/>
    <w:rsid w:val="3227F7B8"/>
    <w:rsid w:val="322A2D85"/>
    <w:rsid w:val="322F3272"/>
    <w:rsid w:val="323D7FC3"/>
    <w:rsid w:val="324F1C8E"/>
    <w:rsid w:val="327AB490"/>
    <w:rsid w:val="3292F847"/>
    <w:rsid w:val="329C6E1D"/>
    <w:rsid w:val="32A02D54"/>
    <w:rsid w:val="32A12032"/>
    <w:rsid w:val="32A40028"/>
    <w:rsid w:val="32A70428"/>
    <w:rsid w:val="32AF8B73"/>
    <w:rsid w:val="32B17293"/>
    <w:rsid w:val="32C71D7E"/>
    <w:rsid w:val="32D0164A"/>
    <w:rsid w:val="32D1C53C"/>
    <w:rsid w:val="32DA8FB7"/>
    <w:rsid w:val="32DAC01A"/>
    <w:rsid w:val="32DC44DD"/>
    <w:rsid w:val="32DF51DB"/>
    <w:rsid w:val="32E0E47C"/>
    <w:rsid w:val="32F3F8A7"/>
    <w:rsid w:val="33033A04"/>
    <w:rsid w:val="33177026"/>
    <w:rsid w:val="33182985"/>
    <w:rsid w:val="331F22B1"/>
    <w:rsid w:val="331F7A0D"/>
    <w:rsid w:val="333B5947"/>
    <w:rsid w:val="334120F8"/>
    <w:rsid w:val="3344FDCD"/>
    <w:rsid w:val="33481B72"/>
    <w:rsid w:val="334FE543"/>
    <w:rsid w:val="335BC9BA"/>
    <w:rsid w:val="335D9BA2"/>
    <w:rsid w:val="3360FD94"/>
    <w:rsid w:val="3367FB68"/>
    <w:rsid w:val="33709845"/>
    <w:rsid w:val="33832E88"/>
    <w:rsid w:val="338E6168"/>
    <w:rsid w:val="338E9ADC"/>
    <w:rsid w:val="338E9B63"/>
    <w:rsid w:val="338FF760"/>
    <w:rsid w:val="33904603"/>
    <w:rsid w:val="339247A5"/>
    <w:rsid w:val="33A0B8D9"/>
    <w:rsid w:val="33A71D2A"/>
    <w:rsid w:val="33A7DA03"/>
    <w:rsid w:val="33A98286"/>
    <w:rsid w:val="33BA5589"/>
    <w:rsid w:val="33E1D0AC"/>
    <w:rsid w:val="33E40E7A"/>
    <w:rsid w:val="33E4F0C3"/>
    <w:rsid w:val="33E7CA04"/>
    <w:rsid w:val="33EB9730"/>
    <w:rsid w:val="33EE2FA0"/>
    <w:rsid w:val="33F983C4"/>
    <w:rsid w:val="342FB6CE"/>
    <w:rsid w:val="343152A5"/>
    <w:rsid w:val="34317870"/>
    <w:rsid w:val="34466F12"/>
    <w:rsid w:val="3457327D"/>
    <w:rsid w:val="345D3A17"/>
    <w:rsid w:val="345F54CF"/>
    <w:rsid w:val="346436AF"/>
    <w:rsid w:val="3465B004"/>
    <w:rsid w:val="34689210"/>
    <w:rsid w:val="346D3221"/>
    <w:rsid w:val="348935CC"/>
    <w:rsid w:val="348E5BD1"/>
    <w:rsid w:val="3491B5AD"/>
    <w:rsid w:val="34B40F32"/>
    <w:rsid w:val="34BCF7BD"/>
    <w:rsid w:val="34C39CF3"/>
    <w:rsid w:val="34CFA594"/>
    <w:rsid w:val="34D0F008"/>
    <w:rsid w:val="34D13DCD"/>
    <w:rsid w:val="34E0A413"/>
    <w:rsid w:val="34E1D83C"/>
    <w:rsid w:val="34E5B4A5"/>
    <w:rsid w:val="34EB7FD4"/>
    <w:rsid w:val="34EF9790"/>
    <w:rsid w:val="34F57E19"/>
    <w:rsid w:val="34FE0F10"/>
    <w:rsid w:val="35015E22"/>
    <w:rsid w:val="3504A9EA"/>
    <w:rsid w:val="350E8D3B"/>
    <w:rsid w:val="3517D7B0"/>
    <w:rsid w:val="351D955F"/>
    <w:rsid w:val="352B3DDF"/>
    <w:rsid w:val="352B3E3C"/>
    <w:rsid w:val="352B87C5"/>
    <w:rsid w:val="352EE58C"/>
    <w:rsid w:val="3530C885"/>
    <w:rsid w:val="353ED2BB"/>
    <w:rsid w:val="3545541A"/>
    <w:rsid w:val="35571C59"/>
    <w:rsid w:val="3562D726"/>
    <w:rsid w:val="357F0A93"/>
    <w:rsid w:val="35872D54"/>
    <w:rsid w:val="35906299"/>
    <w:rsid w:val="35990813"/>
    <w:rsid w:val="359A6D00"/>
    <w:rsid w:val="359B3E1D"/>
    <w:rsid w:val="35AA4D4C"/>
    <w:rsid w:val="35B4C6D4"/>
    <w:rsid w:val="35BADDE7"/>
    <w:rsid w:val="35BEE335"/>
    <w:rsid w:val="35C9A456"/>
    <w:rsid w:val="35D06FE3"/>
    <w:rsid w:val="35E5F5D8"/>
    <w:rsid w:val="35E70C06"/>
    <w:rsid w:val="35E70DCF"/>
    <w:rsid w:val="35E8E7AF"/>
    <w:rsid w:val="35EBA0A5"/>
    <w:rsid w:val="35F048FB"/>
    <w:rsid w:val="35FB8A1D"/>
    <w:rsid w:val="35FCA822"/>
    <w:rsid w:val="36037526"/>
    <w:rsid w:val="3606B7F9"/>
    <w:rsid w:val="360A1009"/>
    <w:rsid w:val="3610E4B6"/>
    <w:rsid w:val="36161B84"/>
    <w:rsid w:val="361A04F0"/>
    <w:rsid w:val="361A8484"/>
    <w:rsid w:val="3620FFE5"/>
    <w:rsid w:val="36240197"/>
    <w:rsid w:val="362CFE7B"/>
    <w:rsid w:val="363C763A"/>
    <w:rsid w:val="36441C94"/>
    <w:rsid w:val="3659B107"/>
    <w:rsid w:val="365BFC88"/>
    <w:rsid w:val="365D4918"/>
    <w:rsid w:val="3664FCFE"/>
    <w:rsid w:val="3692B438"/>
    <w:rsid w:val="369E1DBE"/>
    <w:rsid w:val="36B8AED0"/>
    <w:rsid w:val="36C4232C"/>
    <w:rsid w:val="36DE162A"/>
    <w:rsid w:val="36E270EF"/>
    <w:rsid w:val="36F8FB7C"/>
    <w:rsid w:val="3714BD47"/>
    <w:rsid w:val="371AFF07"/>
    <w:rsid w:val="372DB2DB"/>
    <w:rsid w:val="372E8EBF"/>
    <w:rsid w:val="37311BCF"/>
    <w:rsid w:val="377004D9"/>
    <w:rsid w:val="377C2430"/>
    <w:rsid w:val="377FF6D8"/>
    <w:rsid w:val="378C91F4"/>
    <w:rsid w:val="37944752"/>
    <w:rsid w:val="37A6A0EC"/>
    <w:rsid w:val="37B0C2EE"/>
    <w:rsid w:val="37BBDF44"/>
    <w:rsid w:val="37BF295D"/>
    <w:rsid w:val="37CF4714"/>
    <w:rsid w:val="37DB5E62"/>
    <w:rsid w:val="37DBC342"/>
    <w:rsid w:val="37EB8449"/>
    <w:rsid w:val="37EEC396"/>
    <w:rsid w:val="37F76059"/>
    <w:rsid w:val="37FF5F94"/>
    <w:rsid w:val="380851CC"/>
    <w:rsid w:val="380E13AA"/>
    <w:rsid w:val="38399912"/>
    <w:rsid w:val="38654AA1"/>
    <w:rsid w:val="3866C864"/>
    <w:rsid w:val="388BCA75"/>
    <w:rsid w:val="388E29A1"/>
    <w:rsid w:val="3890BA75"/>
    <w:rsid w:val="3890DDCF"/>
    <w:rsid w:val="389157DE"/>
    <w:rsid w:val="389B17A9"/>
    <w:rsid w:val="38ADF4F6"/>
    <w:rsid w:val="38B2F564"/>
    <w:rsid w:val="38B49A69"/>
    <w:rsid w:val="38C51B9E"/>
    <w:rsid w:val="38C6F9F5"/>
    <w:rsid w:val="38E1EFA2"/>
    <w:rsid w:val="38F39F88"/>
    <w:rsid w:val="390563E4"/>
    <w:rsid w:val="3911473B"/>
    <w:rsid w:val="391A3FA5"/>
    <w:rsid w:val="39260ED4"/>
    <w:rsid w:val="394C2494"/>
    <w:rsid w:val="394F5484"/>
    <w:rsid w:val="39544E52"/>
    <w:rsid w:val="3954AC16"/>
    <w:rsid w:val="395630C9"/>
    <w:rsid w:val="395A085C"/>
    <w:rsid w:val="395F6BE2"/>
    <w:rsid w:val="398D3AC3"/>
    <w:rsid w:val="3991EDE8"/>
    <w:rsid w:val="3993AD3A"/>
    <w:rsid w:val="39987C25"/>
    <w:rsid w:val="39A5A40F"/>
    <w:rsid w:val="39ABE8C5"/>
    <w:rsid w:val="39B86FAC"/>
    <w:rsid w:val="39B90440"/>
    <w:rsid w:val="39C4201A"/>
    <w:rsid w:val="39CB5D36"/>
    <w:rsid w:val="39CBDA92"/>
    <w:rsid w:val="39F47C71"/>
    <w:rsid w:val="39FB8A79"/>
    <w:rsid w:val="3A062D9A"/>
    <w:rsid w:val="3A099358"/>
    <w:rsid w:val="3A297D25"/>
    <w:rsid w:val="3A2E1E9C"/>
    <w:rsid w:val="3A33A083"/>
    <w:rsid w:val="3A3C0C26"/>
    <w:rsid w:val="3A5120E1"/>
    <w:rsid w:val="3A7CC3C5"/>
    <w:rsid w:val="3A867ADA"/>
    <w:rsid w:val="3A89225A"/>
    <w:rsid w:val="3A8FB8DA"/>
    <w:rsid w:val="3A915112"/>
    <w:rsid w:val="3A9AF134"/>
    <w:rsid w:val="3AA9A56E"/>
    <w:rsid w:val="3AE3C88A"/>
    <w:rsid w:val="3AE57269"/>
    <w:rsid w:val="3AE95C49"/>
    <w:rsid w:val="3AFCF59F"/>
    <w:rsid w:val="3B0D157F"/>
    <w:rsid w:val="3B2272A2"/>
    <w:rsid w:val="3B33C8BD"/>
    <w:rsid w:val="3B44A90D"/>
    <w:rsid w:val="3B53360F"/>
    <w:rsid w:val="3B969E27"/>
    <w:rsid w:val="3B978AC2"/>
    <w:rsid w:val="3B98BC8E"/>
    <w:rsid w:val="3BA94951"/>
    <w:rsid w:val="3BAAED4B"/>
    <w:rsid w:val="3BAE0613"/>
    <w:rsid w:val="3BB3A207"/>
    <w:rsid w:val="3BB50FC9"/>
    <w:rsid w:val="3BB5BC64"/>
    <w:rsid w:val="3BC3D302"/>
    <w:rsid w:val="3BC58C30"/>
    <w:rsid w:val="3BCDDD73"/>
    <w:rsid w:val="3BD22580"/>
    <w:rsid w:val="3C024C96"/>
    <w:rsid w:val="3C03BDE3"/>
    <w:rsid w:val="3C043D17"/>
    <w:rsid w:val="3C091517"/>
    <w:rsid w:val="3C095B20"/>
    <w:rsid w:val="3C0D48E5"/>
    <w:rsid w:val="3C245CFE"/>
    <w:rsid w:val="3C3A0D6A"/>
    <w:rsid w:val="3C4E2D68"/>
    <w:rsid w:val="3C4E7936"/>
    <w:rsid w:val="3C527E3D"/>
    <w:rsid w:val="3C576E99"/>
    <w:rsid w:val="3C58DF06"/>
    <w:rsid w:val="3C59DE87"/>
    <w:rsid w:val="3C7E3C7C"/>
    <w:rsid w:val="3C8535D5"/>
    <w:rsid w:val="3C8C38D0"/>
    <w:rsid w:val="3C8E1262"/>
    <w:rsid w:val="3CB66299"/>
    <w:rsid w:val="3CC07785"/>
    <w:rsid w:val="3CC75AE5"/>
    <w:rsid w:val="3CCA8768"/>
    <w:rsid w:val="3CDAD45E"/>
    <w:rsid w:val="3CDB600B"/>
    <w:rsid w:val="3CEC9FA2"/>
    <w:rsid w:val="3CF05E80"/>
    <w:rsid w:val="3D0443D5"/>
    <w:rsid w:val="3D06AA8E"/>
    <w:rsid w:val="3D1A4ADD"/>
    <w:rsid w:val="3D1F258D"/>
    <w:rsid w:val="3D202E00"/>
    <w:rsid w:val="3D2592BC"/>
    <w:rsid w:val="3D2FC557"/>
    <w:rsid w:val="3D38EC49"/>
    <w:rsid w:val="3D406069"/>
    <w:rsid w:val="3D431703"/>
    <w:rsid w:val="3D498E53"/>
    <w:rsid w:val="3D4E63D4"/>
    <w:rsid w:val="3D51C056"/>
    <w:rsid w:val="3D75AF49"/>
    <w:rsid w:val="3D772A60"/>
    <w:rsid w:val="3D772BF4"/>
    <w:rsid w:val="3D7C6E1A"/>
    <w:rsid w:val="3D8DCC07"/>
    <w:rsid w:val="3D8FA964"/>
    <w:rsid w:val="3D99BCD1"/>
    <w:rsid w:val="3DA72CE3"/>
    <w:rsid w:val="3DAB7768"/>
    <w:rsid w:val="3DB2CC39"/>
    <w:rsid w:val="3DBA018C"/>
    <w:rsid w:val="3DC1A488"/>
    <w:rsid w:val="3DC4556F"/>
    <w:rsid w:val="3DCA1F2F"/>
    <w:rsid w:val="3DD435C6"/>
    <w:rsid w:val="3DDEB2EF"/>
    <w:rsid w:val="3DFF45D2"/>
    <w:rsid w:val="3E02C1DD"/>
    <w:rsid w:val="3E05D49E"/>
    <w:rsid w:val="3E0AC339"/>
    <w:rsid w:val="3E0BCD4F"/>
    <w:rsid w:val="3E0FA231"/>
    <w:rsid w:val="3E10898F"/>
    <w:rsid w:val="3E253C0C"/>
    <w:rsid w:val="3E326643"/>
    <w:rsid w:val="3E4FDDD0"/>
    <w:rsid w:val="3E5639AE"/>
    <w:rsid w:val="3E77A313"/>
    <w:rsid w:val="3E92DE11"/>
    <w:rsid w:val="3E934B8C"/>
    <w:rsid w:val="3EA00465"/>
    <w:rsid w:val="3EA3EE70"/>
    <w:rsid w:val="3EA52491"/>
    <w:rsid w:val="3EAB23DD"/>
    <w:rsid w:val="3EBC3D2B"/>
    <w:rsid w:val="3EC1F598"/>
    <w:rsid w:val="3EF3A78A"/>
    <w:rsid w:val="3F0622D7"/>
    <w:rsid w:val="3F08BFBB"/>
    <w:rsid w:val="3F0E7050"/>
    <w:rsid w:val="3F2FC8A6"/>
    <w:rsid w:val="3F3E9188"/>
    <w:rsid w:val="3F47003F"/>
    <w:rsid w:val="3F5668B9"/>
    <w:rsid w:val="3F60F742"/>
    <w:rsid w:val="3F658EA8"/>
    <w:rsid w:val="3F68BD33"/>
    <w:rsid w:val="3F8144BD"/>
    <w:rsid w:val="3FC563ED"/>
    <w:rsid w:val="3FD00359"/>
    <w:rsid w:val="3FDE2FF6"/>
    <w:rsid w:val="3FE78277"/>
    <w:rsid w:val="3FF71788"/>
    <w:rsid w:val="4003B9ED"/>
    <w:rsid w:val="4006E1C8"/>
    <w:rsid w:val="401189C3"/>
    <w:rsid w:val="402582D6"/>
    <w:rsid w:val="4025BED5"/>
    <w:rsid w:val="4026E404"/>
    <w:rsid w:val="402CFF86"/>
    <w:rsid w:val="40324DF9"/>
    <w:rsid w:val="40344702"/>
    <w:rsid w:val="40374DF6"/>
    <w:rsid w:val="40378705"/>
    <w:rsid w:val="403B045A"/>
    <w:rsid w:val="4053F74E"/>
    <w:rsid w:val="405495B5"/>
    <w:rsid w:val="4055F27A"/>
    <w:rsid w:val="4059DA91"/>
    <w:rsid w:val="405B963E"/>
    <w:rsid w:val="40617983"/>
    <w:rsid w:val="40662798"/>
    <w:rsid w:val="406BE78F"/>
    <w:rsid w:val="4071136C"/>
    <w:rsid w:val="4085DFBF"/>
    <w:rsid w:val="40867D4B"/>
    <w:rsid w:val="408A6C6A"/>
    <w:rsid w:val="4095A1A8"/>
    <w:rsid w:val="40969DFD"/>
    <w:rsid w:val="409D382B"/>
    <w:rsid w:val="40B19729"/>
    <w:rsid w:val="40BCFAE7"/>
    <w:rsid w:val="40BD3DB4"/>
    <w:rsid w:val="40BFA8CC"/>
    <w:rsid w:val="40D4443A"/>
    <w:rsid w:val="40D91C2B"/>
    <w:rsid w:val="40E24104"/>
    <w:rsid w:val="40EE9E9B"/>
    <w:rsid w:val="40F7B4BF"/>
    <w:rsid w:val="40FD860A"/>
    <w:rsid w:val="4109DE73"/>
    <w:rsid w:val="41139B1B"/>
    <w:rsid w:val="4116158B"/>
    <w:rsid w:val="411A75A3"/>
    <w:rsid w:val="411AF576"/>
    <w:rsid w:val="412D23D3"/>
    <w:rsid w:val="412DF257"/>
    <w:rsid w:val="41412D8A"/>
    <w:rsid w:val="41449744"/>
    <w:rsid w:val="4148EC52"/>
    <w:rsid w:val="41580591"/>
    <w:rsid w:val="415F4029"/>
    <w:rsid w:val="41601585"/>
    <w:rsid w:val="41673A0D"/>
    <w:rsid w:val="416967ED"/>
    <w:rsid w:val="417CBB27"/>
    <w:rsid w:val="418AD026"/>
    <w:rsid w:val="418CB75C"/>
    <w:rsid w:val="41D669DC"/>
    <w:rsid w:val="41D77CC0"/>
    <w:rsid w:val="41F1181D"/>
    <w:rsid w:val="41FC15D7"/>
    <w:rsid w:val="4204255D"/>
    <w:rsid w:val="420648B5"/>
    <w:rsid w:val="42119EE3"/>
    <w:rsid w:val="421E8341"/>
    <w:rsid w:val="4229CFD2"/>
    <w:rsid w:val="422D57A4"/>
    <w:rsid w:val="42558335"/>
    <w:rsid w:val="42801F02"/>
    <w:rsid w:val="42861FA9"/>
    <w:rsid w:val="4286FA80"/>
    <w:rsid w:val="429B52A4"/>
    <w:rsid w:val="42A5446B"/>
    <w:rsid w:val="42CCAD46"/>
    <w:rsid w:val="42D754A6"/>
    <w:rsid w:val="42DE61EF"/>
    <w:rsid w:val="42ECC8E1"/>
    <w:rsid w:val="42F72EB6"/>
    <w:rsid w:val="4301BA1E"/>
    <w:rsid w:val="4304550A"/>
    <w:rsid w:val="43180996"/>
    <w:rsid w:val="431E1F2D"/>
    <w:rsid w:val="4326EC30"/>
    <w:rsid w:val="43322366"/>
    <w:rsid w:val="433B6E30"/>
    <w:rsid w:val="433EBEFA"/>
    <w:rsid w:val="434409A7"/>
    <w:rsid w:val="4344BFB1"/>
    <w:rsid w:val="4348A7A3"/>
    <w:rsid w:val="434B74BD"/>
    <w:rsid w:val="435AEEE6"/>
    <w:rsid w:val="4363560E"/>
    <w:rsid w:val="436E1820"/>
    <w:rsid w:val="436F0774"/>
    <w:rsid w:val="437433E3"/>
    <w:rsid w:val="43749969"/>
    <w:rsid w:val="4374E9C8"/>
    <w:rsid w:val="437A3740"/>
    <w:rsid w:val="437C1772"/>
    <w:rsid w:val="438EF8E4"/>
    <w:rsid w:val="43A2A9A4"/>
    <w:rsid w:val="43AA94CC"/>
    <w:rsid w:val="43AAC82E"/>
    <w:rsid w:val="43BFE280"/>
    <w:rsid w:val="43CA2D5C"/>
    <w:rsid w:val="43D2123C"/>
    <w:rsid w:val="43D260C1"/>
    <w:rsid w:val="43D52839"/>
    <w:rsid w:val="43E0E197"/>
    <w:rsid w:val="43E297B0"/>
    <w:rsid w:val="43EA6EF9"/>
    <w:rsid w:val="43ED710F"/>
    <w:rsid w:val="43F37236"/>
    <w:rsid w:val="43F608F0"/>
    <w:rsid w:val="43F6F450"/>
    <w:rsid w:val="4402F78F"/>
    <w:rsid w:val="44119193"/>
    <w:rsid w:val="44378942"/>
    <w:rsid w:val="444421C0"/>
    <w:rsid w:val="44558009"/>
    <w:rsid w:val="44667AAE"/>
    <w:rsid w:val="4468B504"/>
    <w:rsid w:val="446DFC3F"/>
    <w:rsid w:val="4476D5B3"/>
    <w:rsid w:val="44787E9B"/>
    <w:rsid w:val="448242BF"/>
    <w:rsid w:val="4487AE64"/>
    <w:rsid w:val="449D493E"/>
    <w:rsid w:val="44B2C7C5"/>
    <w:rsid w:val="44B9B7A3"/>
    <w:rsid w:val="44BDF1EF"/>
    <w:rsid w:val="44D1DBE3"/>
    <w:rsid w:val="44E2B870"/>
    <w:rsid w:val="44E47676"/>
    <w:rsid w:val="44E979A8"/>
    <w:rsid w:val="44ECE051"/>
    <w:rsid w:val="44F9A09A"/>
    <w:rsid w:val="45017A06"/>
    <w:rsid w:val="4517E57D"/>
    <w:rsid w:val="452579FF"/>
    <w:rsid w:val="45266BC3"/>
    <w:rsid w:val="452E2CBC"/>
    <w:rsid w:val="454674C0"/>
    <w:rsid w:val="454AE1BD"/>
    <w:rsid w:val="454C2070"/>
    <w:rsid w:val="4554D885"/>
    <w:rsid w:val="456DD677"/>
    <w:rsid w:val="457B84C2"/>
    <w:rsid w:val="458188B7"/>
    <w:rsid w:val="4588D406"/>
    <w:rsid w:val="45952593"/>
    <w:rsid w:val="4598F296"/>
    <w:rsid w:val="45B59913"/>
    <w:rsid w:val="45BA8991"/>
    <w:rsid w:val="45DA8B1A"/>
    <w:rsid w:val="45E660B2"/>
    <w:rsid w:val="45E7EB49"/>
    <w:rsid w:val="45E914A4"/>
    <w:rsid w:val="45EA0AFC"/>
    <w:rsid w:val="45EEE571"/>
    <w:rsid w:val="46008355"/>
    <w:rsid w:val="460704AC"/>
    <w:rsid w:val="461FAD0E"/>
    <w:rsid w:val="4620E4DF"/>
    <w:rsid w:val="465B1A87"/>
    <w:rsid w:val="4668BA74"/>
    <w:rsid w:val="46692393"/>
    <w:rsid w:val="467139A6"/>
    <w:rsid w:val="467703E6"/>
    <w:rsid w:val="468829AC"/>
    <w:rsid w:val="4699D49A"/>
    <w:rsid w:val="46A9F2B2"/>
    <w:rsid w:val="46B0182C"/>
    <w:rsid w:val="46B4C1B5"/>
    <w:rsid w:val="46C00F74"/>
    <w:rsid w:val="46C86167"/>
    <w:rsid w:val="46CB4058"/>
    <w:rsid w:val="46EA598B"/>
    <w:rsid w:val="46EB58BF"/>
    <w:rsid w:val="4706F913"/>
    <w:rsid w:val="470B730A"/>
    <w:rsid w:val="470F32FC"/>
    <w:rsid w:val="471ED9B5"/>
    <w:rsid w:val="47228704"/>
    <w:rsid w:val="47237AD9"/>
    <w:rsid w:val="4725605E"/>
    <w:rsid w:val="4725BC0A"/>
    <w:rsid w:val="4734C2A6"/>
    <w:rsid w:val="474BC19D"/>
    <w:rsid w:val="4766228B"/>
    <w:rsid w:val="4773A242"/>
    <w:rsid w:val="47796E72"/>
    <w:rsid w:val="47867A3A"/>
    <w:rsid w:val="4787865F"/>
    <w:rsid w:val="4792D954"/>
    <w:rsid w:val="47A45BF1"/>
    <w:rsid w:val="47A948D2"/>
    <w:rsid w:val="47AED1E2"/>
    <w:rsid w:val="47B45FAA"/>
    <w:rsid w:val="47BDA853"/>
    <w:rsid w:val="47C11119"/>
    <w:rsid w:val="47C41A79"/>
    <w:rsid w:val="47C93BCC"/>
    <w:rsid w:val="47CEC867"/>
    <w:rsid w:val="47D38381"/>
    <w:rsid w:val="47F3FC01"/>
    <w:rsid w:val="47FA2E2B"/>
    <w:rsid w:val="480E3B7B"/>
    <w:rsid w:val="482E67AE"/>
    <w:rsid w:val="482F1CB0"/>
    <w:rsid w:val="48335795"/>
    <w:rsid w:val="48336751"/>
    <w:rsid w:val="4837F1F9"/>
    <w:rsid w:val="483946EA"/>
    <w:rsid w:val="4848A983"/>
    <w:rsid w:val="48639106"/>
    <w:rsid w:val="48646C9E"/>
    <w:rsid w:val="4882291C"/>
    <w:rsid w:val="488C2259"/>
    <w:rsid w:val="48A64577"/>
    <w:rsid w:val="48A91102"/>
    <w:rsid w:val="48B03B0A"/>
    <w:rsid w:val="48B0DC8A"/>
    <w:rsid w:val="48B9FCC5"/>
    <w:rsid w:val="48C59DB5"/>
    <w:rsid w:val="48DB9C15"/>
    <w:rsid w:val="48ED9E24"/>
    <w:rsid w:val="48F7A0E7"/>
    <w:rsid w:val="48FE922F"/>
    <w:rsid w:val="490AC54B"/>
    <w:rsid w:val="4912F0AC"/>
    <w:rsid w:val="492FEB8B"/>
    <w:rsid w:val="49516455"/>
    <w:rsid w:val="4970AA3E"/>
    <w:rsid w:val="49755755"/>
    <w:rsid w:val="4977E162"/>
    <w:rsid w:val="498196CD"/>
    <w:rsid w:val="498693CD"/>
    <w:rsid w:val="498C5722"/>
    <w:rsid w:val="49B6999F"/>
    <w:rsid w:val="49C191C4"/>
    <w:rsid w:val="49E69963"/>
    <w:rsid w:val="49E8B5EA"/>
    <w:rsid w:val="49EB2F8C"/>
    <w:rsid w:val="4A0B69CC"/>
    <w:rsid w:val="4A0F4ADD"/>
    <w:rsid w:val="4A102892"/>
    <w:rsid w:val="4A163D2D"/>
    <w:rsid w:val="4A1BBBF0"/>
    <w:rsid w:val="4A2C18F3"/>
    <w:rsid w:val="4A3A42F0"/>
    <w:rsid w:val="4A4D97E1"/>
    <w:rsid w:val="4A559644"/>
    <w:rsid w:val="4A5CE052"/>
    <w:rsid w:val="4A675B47"/>
    <w:rsid w:val="4A7907A6"/>
    <w:rsid w:val="4A7BEF5D"/>
    <w:rsid w:val="4A89D43C"/>
    <w:rsid w:val="4A8D5FD8"/>
    <w:rsid w:val="4A8FDC1C"/>
    <w:rsid w:val="4A9BA534"/>
    <w:rsid w:val="4AA49FBB"/>
    <w:rsid w:val="4AA9ACB6"/>
    <w:rsid w:val="4AAB34E2"/>
    <w:rsid w:val="4AB810D1"/>
    <w:rsid w:val="4AC180F1"/>
    <w:rsid w:val="4ACD7540"/>
    <w:rsid w:val="4AF03F2F"/>
    <w:rsid w:val="4B14B644"/>
    <w:rsid w:val="4B23BDB2"/>
    <w:rsid w:val="4B30CE41"/>
    <w:rsid w:val="4B413816"/>
    <w:rsid w:val="4B4E5D64"/>
    <w:rsid w:val="4B500FCD"/>
    <w:rsid w:val="4B54353A"/>
    <w:rsid w:val="4B5443EF"/>
    <w:rsid w:val="4B571CBF"/>
    <w:rsid w:val="4B578F52"/>
    <w:rsid w:val="4B706ECA"/>
    <w:rsid w:val="4B73357C"/>
    <w:rsid w:val="4B7C98EA"/>
    <w:rsid w:val="4B8CA4F3"/>
    <w:rsid w:val="4B8FBE9E"/>
    <w:rsid w:val="4B9472B4"/>
    <w:rsid w:val="4B9B135B"/>
    <w:rsid w:val="4BA2047F"/>
    <w:rsid w:val="4BB68C88"/>
    <w:rsid w:val="4BBD5178"/>
    <w:rsid w:val="4BBFDEAF"/>
    <w:rsid w:val="4BC1AAE8"/>
    <w:rsid w:val="4BC4F85A"/>
    <w:rsid w:val="4BC78A54"/>
    <w:rsid w:val="4BCA4732"/>
    <w:rsid w:val="4BCE77F5"/>
    <w:rsid w:val="4BDAA4AF"/>
    <w:rsid w:val="4BE60804"/>
    <w:rsid w:val="4BE710C3"/>
    <w:rsid w:val="4BEBF2D5"/>
    <w:rsid w:val="4BF76383"/>
    <w:rsid w:val="4C04F177"/>
    <w:rsid w:val="4C128C58"/>
    <w:rsid w:val="4C2017E1"/>
    <w:rsid w:val="4C2279E4"/>
    <w:rsid w:val="4C26271A"/>
    <w:rsid w:val="4C26D510"/>
    <w:rsid w:val="4C2BB1AC"/>
    <w:rsid w:val="4C2CF60D"/>
    <w:rsid w:val="4C2DAD7E"/>
    <w:rsid w:val="4C4EB763"/>
    <w:rsid w:val="4C627632"/>
    <w:rsid w:val="4C710C3C"/>
    <w:rsid w:val="4C85D175"/>
    <w:rsid w:val="4C86FB91"/>
    <w:rsid w:val="4C8B9CB9"/>
    <w:rsid w:val="4CBF7EB3"/>
    <w:rsid w:val="4CDC1F7B"/>
    <w:rsid w:val="4CDE106B"/>
    <w:rsid w:val="4CDE7C83"/>
    <w:rsid w:val="4CF1BF7F"/>
    <w:rsid w:val="4CF3178E"/>
    <w:rsid w:val="4D03BF3E"/>
    <w:rsid w:val="4D088025"/>
    <w:rsid w:val="4D0C3BF0"/>
    <w:rsid w:val="4D1B8984"/>
    <w:rsid w:val="4D2016FE"/>
    <w:rsid w:val="4D259C74"/>
    <w:rsid w:val="4D394AF1"/>
    <w:rsid w:val="4D39B92E"/>
    <w:rsid w:val="4D4AFBCA"/>
    <w:rsid w:val="4D4C311D"/>
    <w:rsid w:val="4D4D7A45"/>
    <w:rsid w:val="4D4E39B1"/>
    <w:rsid w:val="4D532DB3"/>
    <w:rsid w:val="4D54C2AA"/>
    <w:rsid w:val="4D78D1DD"/>
    <w:rsid w:val="4D81C855"/>
    <w:rsid w:val="4D8F27D2"/>
    <w:rsid w:val="4DC0E461"/>
    <w:rsid w:val="4DC501A2"/>
    <w:rsid w:val="4DD77E4D"/>
    <w:rsid w:val="4DDF8F49"/>
    <w:rsid w:val="4DE5BB7D"/>
    <w:rsid w:val="4DF6F7EA"/>
    <w:rsid w:val="4DF98694"/>
    <w:rsid w:val="4DFCB204"/>
    <w:rsid w:val="4DFF6FF5"/>
    <w:rsid w:val="4E012FCD"/>
    <w:rsid w:val="4E104A77"/>
    <w:rsid w:val="4E144F77"/>
    <w:rsid w:val="4E15DCAF"/>
    <w:rsid w:val="4E18717F"/>
    <w:rsid w:val="4E253EEA"/>
    <w:rsid w:val="4E318598"/>
    <w:rsid w:val="4E3474E2"/>
    <w:rsid w:val="4E372CA9"/>
    <w:rsid w:val="4E3BDE9A"/>
    <w:rsid w:val="4E41999B"/>
    <w:rsid w:val="4E47AA4F"/>
    <w:rsid w:val="4E505AC8"/>
    <w:rsid w:val="4E662F26"/>
    <w:rsid w:val="4E6F3BCB"/>
    <w:rsid w:val="4E724740"/>
    <w:rsid w:val="4E864CA9"/>
    <w:rsid w:val="4E9EB7CC"/>
    <w:rsid w:val="4EA254AF"/>
    <w:rsid w:val="4EB00EFE"/>
    <w:rsid w:val="4EBA7833"/>
    <w:rsid w:val="4EBE6F6B"/>
    <w:rsid w:val="4EC14C3F"/>
    <w:rsid w:val="4EC85EA0"/>
    <w:rsid w:val="4ECF72B8"/>
    <w:rsid w:val="4ED3A25E"/>
    <w:rsid w:val="4EDA83F1"/>
    <w:rsid w:val="4EDD530E"/>
    <w:rsid w:val="4EE98440"/>
    <w:rsid w:val="4EF14800"/>
    <w:rsid w:val="4EF1A4BF"/>
    <w:rsid w:val="4EF8E917"/>
    <w:rsid w:val="4F140500"/>
    <w:rsid w:val="4F438581"/>
    <w:rsid w:val="4F4CF46C"/>
    <w:rsid w:val="4F5537B4"/>
    <w:rsid w:val="4F5CF2AF"/>
    <w:rsid w:val="4F643B79"/>
    <w:rsid w:val="4F6DA818"/>
    <w:rsid w:val="4F7C8511"/>
    <w:rsid w:val="4F7E73DF"/>
    <w:rsid w:val="4F8070C8"/>
    <w:rsid w:val="4F8B1806"/>
    <w:rsid w:val="4F93E20A"/>
    <w:rsid w:val="4F941618"/>
    <w:rsid w:val="4F96BEF2"/>
    <w:rsid w:val="4F994C19"/>
    <w:rsid w:val="4FC62E40"/>
    <w:rsid w:val="4FF0AD6D"/>
    <w:rsid w:val="4FF52A4F"/>
    <w:rsid w:val="4FF819EF"/>
    <w:rsid w:val="500FDAB2"/>
    <w:rsid w:val="50130505"/>
    <w:rsid w:val="5028A950"/>
    <w:rsid w:val="50370311"/>
    <w:rsid w:val="50478C9A"/>
    <w:rsid w:val="5048FD26"/>
    <w:rsid w:val="506056C4"/>
    <w:rsid w:val="5074B996"/>
    <w:rsid w:val="507854A8"/>
    <w:rsid w:val="50792FC6"/>
    <w:rsid w:val="507C4700"/>
    <w:rsid w:val="508D9AE4"/>
    <w:rsid w:val="5093D306"/>
    <w:rsid w:val="50942392"/>
    <w:rsid w:val="50979398"/>
    <w:rsid w:val="50994E5D"/>
    <w:rsid w:val="509C29A4"/>
    <w:rsid w:val="50B506DD"/>
    <w:rsid w:val="50B669B9"/>
    <w:rsid w:val="50D479D6"/>
    <w:rsid w:val="50EBAF77"/>
    <w:rsid w:val="5101EDDE"/>
    <w:rsid w:val="510BE761"/>
    <w:rsid w:val="510D5F5F"/>
    <w:rsid w:val="5114114C"/>
    <w:rsid w:val="51175C0C"/>
    <w:rsid w:val="5122A230"/>
    <w:rsid w:val="512423EA"/>
    <w:rsid w:val="5139ECB0"/>
    <w:rsid w:val="513C8623"/>
    <w:rsid w:val="51438723"/>
    <w:rsid w:val="514D3328"/>
    <w:rsid w:val="51678825"/>
    <w:rsid w:val="516E0526"/>
    <w:rsid w:val="516F7DE0"/>
    <w:rsid w:val="517E657C"/>
    <w:rsid w:val="518A3443"/>
    <w:rsid w:val="5199C376"/>
    <w:rsid w:val="519AFF94"/>
    <w:rsid w:val="519D2737"/>
    <w:rsid w:val="51B2052C"/>
    <w:rsid w:val="51B3E3A7"/>
    <w:rsid w:val="51CD8AE7"/>
    <w:rsid w:val="51D2296B"/>
    <w:rsid w:val="51D9428C"/>
    <w:rsid w:val="51E235C7"/>
    <w:rsid w:val="51E74BF4"/>
    <w:rsid w:val="51EB05D8"/>
    <w:rsid w:val="51F3335B"/>
    <w:rsid w:val="52132C17"/>
    <w:rsid w:val="521B43E3"/>
    <w:rsid w:val="5220BE87"/>
    <w:rsid w:val="5234D472"/>
    <w:rsid w:val="524C1992"/>
    <w:rsid w:val="524C56C6"/>
    <w:rsid w:val="52512C05"/>
    <w:rsid w:val="525B0386"/>
    <w:rsid w:val="526DB90A"/>
    <w:rsid w:val="5276E018"/>
    <w:rsid w:val="52A56DDD"/>
    <w:rsid w:val="52A85B83"/>
    <w:rsid w:val="52A887A0"/>
    <w:rsid w:val="52A97758"/>
    <w:rsid w:val="52B6C735"/>
    <w:rsid w:val="52B89D3E"/>
    <w:rsid w:val="52DA8F01"/>
    <w:rsid w:val="52DF5E42"/>
    <w:rsid w:val="52E019A8"/>
    <w:rsid w:val="52E19347"/>
    <w:rsid w:val="52E40DD3"/>
    <w:rsid w:val="52E9EF55"/>
    <w:rsid w:val="5325017A"/>
    <w:rsid w:val="5325BFFC"/>
    <w:rsid w:val="532A05AA"/>
    <w:rsid w:val="5339841C"/>
    <w:rsid w:val="53463AC8"/>
    <w:rsid w:val="534870DD"/>
    <w:rsid w:val="5349B114"/>
    <w:rsid w:val="534FF0D6"/>
    <w:rsid w:val="535057A9"/>
    <w:rsid w:val="53567F29"/>
    <w:rsid w:val="535AE680"/>
    <w:rsid w:val="538C914B"/>
    <w:rsid w:val="539E50A5"/>
    <w:rsid w:val="53A148F6"/>
    <w:rsid w:val="53B82422"/>
    <w:rsid w:val="53CC589D"/>
    <w:rsid w:val="53D6B749"/>
    <w:rsid w:val="53D6D764"/>
    <w:rsid w:val="53D90545"/>
    <w:rsid w:val="53DD62A5"/>
    <w:rsid w:val="53DFE69F"/>
    <w:rsid w:val="53F022C6"/>
    <w:rsid w:val="5402DCB2"/>
    <w:rsid w:val="54058B3B"/>
    <w:rsid w:val="5411E6D2"/>
    <w:rsid w:val="5414D9E8"/>
    <w:rsid w:val="542D0FEB"/>
    <w:rsid w:val="5432EF70"/>
    <w:rsid w:val="543865F9"/>
    <w:rsid w:val="543EF53D"/>
    <w:rsid w:val="543F7A1E"/>
    <w:rsid w:val="5443D40D"/>
    <w:rsid w:val="544902A7"/>
    <w:rsid w:val="544DF95F"/>
    <w:rsid w:val="5452F399"/>
    <w:rsid w:val="54561B6C"/>
    <w:rsid w:val="54595D57"/>
    <w:rsid w:val="5468E52D"/>
    <w:rsid w:val="54692BE1"/>
    <w:rsid w:val="546C3928"/>
    <w:rsid w:val="5493AE94"/>
    <w:rsid w:val="54A1A447"/>
    <w:rsid w:val="54AB52A1"/>
    <w:rsid w:val="54B00FF2"/>
    <w:rsid w:val="54B395E5"/>
    <w:rsid w:val="54D0B474"/>
    <w:rsid w:val="54D4CBF2"/>
    <w:rsid w:val="54D8ECC3"/>
    <w:rsid w:val="54F5F994"/>
    <w:rsid w:val="54F8CAC4"/>
    <w:rsid w:val="54FF52A0"/>
    <w:rsid w:val="54FFBF14"/>
    <w:rsid w:val="550E4C08"/>
    <w:rsid w:val="5512C98B"/>
    <w:rsid w:val="55143673"/>
    <w:rsid w:val="55150055"/>
    <w:rsid w:val="5523DA29"/>
    <w:rsid w:val="552FD394"/>
    <w:rsid w:val="5553A548"/>
    <w:rsid w:val="55598A74"/>
    <w:rsid w:val="5569B7FA"/>
    <w:rsid w:val="55939839"/>
    <w:rsid w:val="55AD07EA"/>
    <w:rsid w:val="55D453F6"/>
    <w:rsid w:val="55D4AE5F"/>
    <w:rsid w:val="55DE3E37"/>
    <w:rsid w:val="55E86D30"/>
    <w:rsid w:val="55E99503"/>
    <w:rsid w:val="55EC62DC"/>
    <w:rsid w:val="55FA5779"/>
    <w:rsid w:val="5604A03A"/>
    <w:rsid w:val="560BA6C9"/>
    <w:rsid w:val="5621647C"/>
    <w:rsid w:val="5637F2F5"/>
    <w:rsid w:val="563A63FE"/>
    <w:rsid w:val="563CCA3D"/>
    <w:rsid w:val="56477477"/>
    <w:rsid w:val="564E6201"/>
    <w:rsid w:val="565A2F1F"/>
    <w:rsid w:val="566914F2"/>
    <w:rsid w:val="566AF8D8"/>
    <w:rsid w:val="566C1CDA"/>
    <w:rsid w:val="567215BE"/>
    <w:rsid w:val="5674194B"/>
    <w:rsid w:val="5699969E"/>
    <w:rsid w:val="56A5E230"/>
    <w:rsid w:val="56AD6ECC"/>
    <w:rsid w:val="56B439CC"/>
    <w:rsid w:val="56B92289"/>
    <w:rsid w:val="56BBBF4F"/>
    <w:rsid w:val="56BEEB11"/>
    <w:rsid w:val="56C0D225"/>
    <w:rsid w:val="56C1BE28"/>
    <w:rsid w:val="56D1A830"/>
    <w:rsid w:val="56DCA746"/>
    <w:rsid w:val="56EEE348"/>
    <w:rsid w:val="56FC37BA"/>
    <w:rsid w:val="5707E556"/>
    <w:rsid w:val="570BC55E"/>
    <w:rsid w:val="57237953"/>
    <w:rsid w:val="572AC545"/>
    <w:rsid w:val="57500E68"/>
    <w:rsid w:val="57A16147"/>
    <w:rsid w:val="57A80BE3"/>
    <w:rsid w:val="57C1B62A"/>
    <w:rsid w:val="57E01622"/>
    <w:rsid w:val="57F1C6C3"/>
    <w:rsid w:val="580E7B47"/>
    <w:rsid w:val="581D820E"/>
    <w:rsid w:val="582AF02F"/>
    <w:rsid w:val="583601B9"/>
    <w:rsid w:val="583E903F"/>
    <w:rsid w:val="58547D4D"/>
    <w:rsid w:val="586BE1D8"/>
    <w:rsid w:val="5874A8C0"/>
    <w:rsid w:val="58825C7A"/>
    <w:rsid w:val="5899B1C1"/>
    <w:rsid w:val="589B976F"/>
    <w:rsid w:val="589DAC5D"/>
    <w:rsid w:val="58B7AA9B"/>
    <w:rsid w:val="58BE5F79"/>
    <w:rsid w:val="58D5EA64"/>
    <w:rsid w:val="58DFF223"/>
    <w:rsid w:val="58E5722B"/>
    <w:rsid w:val="58F31D8B"/>
    <w:rsid w:val="58FA076A"/>
    <w:rsid w:val="5903295F"/>
    <w:rsid w:val="591B2A04"/>
    <w:rsid w:val="591E7D13"/>
    <w:rsid w:val="592FC0C6"/>
    <w:rsid w:val="592FE083"/>
    <w:rsid w:val="593C7B92"/>
    <w:rsid w:val="5949A688"/>
    <w:rsid w:val="594FD8CF"/>
    <w:rsid w:val="595FEC4D"/>
    <w:rsid w:val="596F0F78"/>
    <w:rsid w:val="5978A612"/>
    <w:rsid w:val="597AFF71"/>
    <w:rsid w:val="5981882C"/>
    <w:rsid w:val="59835FA7"/>
    <w:rsid w:val="59864A07"/>
    <w:rsid w:val="598F77CA"/>
    <w:rsid w:val="599F0ED0"/>
    <w:rsid w:val="59ACC1A6"/>
    <w:rsid w:val="59B0ABB3"/>
    <w:rsid w:val="59C10CAC"/>
    <w:rsid w:val="59C1CF45"/>
    <w:rsid w:val="59C53FA1"/>
    <w:rsid w:val="59E02ADA"/>
    <w:rsid w:val="59EC987A"/>
    <w:rsid w:val="59F9F616"/>
    <w:rsid w:val="5A0B7921"/>
    <w:rsid w:val="5A0B9405"/>
    <w:rsid w:val="5A2BCB06"/>
    <w:rsid w:val="5A35229C"/>
    <w:rsid w:val="5A4166FC"/>
    <w:rsid w:val="5A59A29F"/>
    <w:rsid w:val="5A600679"/>
    <w:rsid w:val="5A6B71EB"/>
    <w:rsid w:val="5A70A4ED"/>
    <w:rsid w:val="5A70A957"/>
    <w:rsid w:val="5A743B6D"/>
    <w:rsid w:val="5A746832"/>
    <w:rsid w:val="5A77C2AC"/>
    <w:rsid w:val="5A7A28A4"/>
    <w:rsid w:val="5A831BAD"/>
    <w:rsid w:val="5A8695B4"/>
    <w:rsid w:val="5A894599"/>
    <w:rsid w:val="5A8F7681"/>
    <w:rsid w:val="5A939608"/>
    <w:rsid w:val="5A97C785"/>
    <w:rsid w:val="5AADC729"/>
    <w:rsid w:val="5AAF26B5"/>
    <w:rsid w:val="5AC78A4C"/>
    <w:rsid w:val="5ACD1291"/>
    <w:rsid w:val="5AEB06CE"/>
    <w:rsid w:val="5AF8251D"/>
    <w:rsid w:val="5AFB5897"/>
    <w:rsid w:val="5B0DBDBF"/>
    <w:rsid w:val="5B100B0C"/>
    <w:rsid w:val="5B145495"/>
    <w:rsid w:val="5B1A4DBE"/>
    <w:rsid w:val="5B1BE31F"/>
    <w:rsid w:val="5B22E4AE"/>
    <w:rsid w:val="5B30BD71"/>
    <w:rsid w:val="5B33400B"/>
    <w:rsid w:val="5B3C0699"/>
    <w:rsid w:val="5B4012CF"/>
    <w:rsid w:val="5B51E1CF"/>
    <w:rsid w:val="5B71CF00"/>
    <w:rsid w:val="5B78ACE7"/>
    <w:rsid w:val="5B7AB561"/>
    <w:rsid w:val="5B8AE277"/>
    <w:rsid w:val="5B95FDCC"/>
    <w:rsid w:val="5BA356F0"/>
    <w:rsid w:val="5BC07F03"/>
    <w:rsid w:val="5BC100AD"/>
    <w:rsid w:val="5BCCC5E9"/>
    <w:rsid w:val="5BEC7AF0"/>
    <w:rsid w:val="5BF65420"/>
    <w:rsid w:val="5C0C3CA6"/>
    <w:rsid w:val="5C1E11CA"/>
    <w:rsid w:val="5C1E4894"/>
    <w:rsid w:val="5C33772F"/>
    <w:rsid w:val="5C3558C7"/>
    <w:rsid w:val="5C3A2EF6"/>
    <w:rsid w:val="5C3D5B7C"/>
    <w:rsid w:val="5C472077"/>
    <w:rsid w:val="5C4EE832"/>
    <w:rsid w:val="5C50AECF"/>
    <w:rsid w:val="5C6828C4"/>
    <w:rsid w:val="5C81DDF8"/>
    <w:rsid w:val="5C8BFC23"/>
    <w:rsid w:val="5C8C71F2"/>
    <w:rsid w:val="5CA3CC05"/>
    <w:rsid w:val="5CABCE8E"/>
    <w:rsid w:val="5CAE4E4D"/>
    <w:rsid w:val="5CB15C56"/>
    <w:rsid w:val="5CB767EE"/>
    <w:rsid w:val="5CBCDBB5"/>
    <w:rsid w:val="5CC0F278"/>
    <w:rsid w:val="5CD268E9"/>
    <w:rsid w:val="5CD4B5ED"/>
    <w:rsid w:val="5CD918CA"/>
    <w:rsid w:val="5CDE22BF"/>
    <w:rsid w:val="5CDFD8D2"/>
    <w:rsid w:val="5CEAD770"/>
    <w:rsid w:val="5CEE728C"/>
    <w:rsid w:val="5CF5946D"/>
    <w:rsid w:val="5CF7DE33"/>
    <w:rsid w:val="5D04E277"/>
    <w:rsid w:val="5D0DB94C"/>
    <w:rsid w:val="5D10B428"/>
    <w:rsid w:val="5D2B82EC"/>
    <w:rsid w:val="5D306BF2"/>
    <w:rsid w:val="5D313978"/>
    <w:rsid w:val="5D31DF2E"/>
    <w:rsid w:val="5D32287A"/>
    <w:rsid w:val="5D3A95DC"/>
    <w:rsid w:val="5D3AA3E9"/>
    <w:rsid w:val="5D3BDC3A"/>
    <w:rsid w:val="5D5D33D7"/>
    <w:rsid w:val="5D76A6A6"/>
    <w:rsid w:val="5D7C5EC5"/>
    <w:rsid w:val="5D7FA9EB"/>
    <w:rsid w:val="5D820136"/>
    <w:rsid w:val="5D8A8C50"/>
    <w:rsid w:val="5D99EE8B"/>
    <w:rsid w:val="5DA1AE17"/>
    <w:rsid w:val="5DB24D44"/>
    <w:rsid w:val="5DBFDD15"/>
    <w:rsid w:val="5DC08946"/>
    <w:rsid w:val="5DC27645"/>
    <w:rsid w:val="5DC9C91A"/>
    <w:rsid w:val="5DCE56EC"/>
    <w:rsid w:val="5DD1488E"/>
    <w:rsid w:val="5DDD3D6D"/>
    <w:rsid w:val="5DDE476F"/>
    <w:rsid w:val="5DEF9E2B"/>
    <w:rsid w:val="5DF4D63B"/>
    <w:rsid w:val="5DF4EB28"/>
    <w:rsid w:val="5DF8C206"/>
    <w:rsid w:val="5DF9B6DF"/>
    <w:rsid w:val="5E04F4D0"/>
    <w:rsid w:val="5E0E8962"/>
    <w:rsid w:val="5E0ED2B3"/>
    <w:rsid w:val="5E1709BD"/>
    <w:rsid w:val="5E1EE7A9"/>
    <w:rsid w:val="5E326D47"/>
    <w:rsid w:val="5E3DE2FD"/>
    <w:rsid w:val="5E480EBD"/>
    <w:rsid w:val="5E54AB70"/>
    <w:rsid w:val="5E584E7A"/>
    <w:rsid w:val="5E5EE4EC"/>
    <w:rsid w:val="5E6332D2"/>
    <w:rsid w:val="5E6F1141"/>
    <w:rsid w:val="5E6FB343"/>
    <w:rsid w:val="5E781983"/>
    <w:rsid w:val="5E7FF2F5"/>
    <w:rsid w:val="5E89CC87"/>
    <w:rsid w:val="5E8CA33C"/>
    <w:rsid w:val="5EB153BD"/>
    <w:rsid w:val="5EB9CFD8"/>
    <w:rsid w:val="5EC52F90"/>
    <w:rsid w:val="5ECCFEAF"/>
    <w:rsid w:val="5ED31B6B"/>
    <w:rsid w:val="5ED658FE"/>
    <w:rsid w:val="5EDA9D34"/>
    <w:rsid w:val="5EDDEB2C"/>
    <w:rsid w:val="5EEE14FB"/>
    <w:rsid w:val="5F125A75"/>
    <w:rsid w:val="5F17ED4C"/>
    <w:rsid w:val="5F1C43EB"/>
    <w:rsid w:val="5F1C5D0E"/>
    <w:rsid w:val="5F21E3D0"/>
    <w:rsid w:val="5F3D8ADF"/>
    <w:rsid w:val="5F4F3D58"/>
    <w:rsid w:val="5F57CBDC"/>
    <w:rsid w:val="5F602E66"/>
    <w:rsid w:val="5F6AEDD0"/>
    <w:rsid w:val="5F6C97CF"/>
    <w:rsid w:val="5F6E3B01"/>
    <w:rsid w:val="5F70FEE3"/>
    <w:rsid w:val="5F71AE84"/>
    <w:rsid w:val="5F79B566"/>
    <w:rsid w:val="5F8311C1"/>
    <w:rsid w:val="5F878264"/>
    <w:rsid w:val="5F8D290D"/>
    <w:rsid w:val="5FA09974"/>
    <w:rsid w:val="5FA703F9"/>
    <w:rsid w:val="5FAEA67E"/>
    <w:rsid w:val="5FAF3B83"/>
    <w:rsid w:val="5FB4D2E6"/>
    <w:rsid w:val="5FC88886"/>
    <w:rsid w:val="5FCC5D37"/>
    <w:rsid w:val="5FDE1BA4"/>
    <w:rsid w:val="5FEAAE4C"/>
    <w:rsid w:val="5FED9F15"/>
    <w:rsid w:val="600486B0"/>
    <w:rsid w:val="60385ED7"/>
    <w:rsid w:val="607BD788"/>
    <w:rsid w:val="607CBCEF"/>
    <w:rsid w:val="608021B4"/>
    <w:rsid w:val="6085487D"/>
    <w:rsid w:val="60A71DB2"/>
    <w:rsid w:val="60A82990"/>
    <w:rsid w:val="60AB03D8"/>
    <w:rsid w:val="60AD7391"/>
    <w:rsid w:val="60B69E06"/>
    <w:rsid w:val="60C2FA70"/>
    <w:rsid w:val="60C305A1"/>
    <w:rsid w:val="60C38324"/>
    <w:rsid w:val="60D02A39"/>
    <w:rsid w:val="60D9BFE2"/>
    <w:rsid w:val="60E1E168"/>
    <w:rsid w:val="60E35A9E"/>
    <w:rsid w:val="60F01C13"/>
    <w:rsid w:val="60F064C2"/>
    <w:rsid w:val="60FC5F4F"/>
    <w:rsid w:val="61037720"/>
    <w:rsid w:val="61178CAC"/>
    <w:rsid w:val="6117BE02"/>
    <w:rsid w:val="611EEFEF"/>
    <w:rsid w:val="61242F9A"/>
    <w:rsid w:val="613B06B2"/>
    <w:rsid w:val="61524671"/>
    <w:rsid w:val="616CA74C"/>
    <w:rsid w:val="617748ED"/>
    <w:rsid w:val="6186D083"/>
    <w:rsid w:val="618A9FC4"/>
    <w:rsid w:val="61940788"/>
    <w:rsid w:val="619A7DF2"/>
    <w:rsid w:val="61B48F3F"/>
    <w:rsid w:val="61B7A867"/>
    <w:rsid w:val="61B8C5C5"/>
    <w:rsid w:val="61C03A3F"/>
    <w:rsid w:val="61D98943"/>
    <w:rsid w:val="61DD6450"/>
    <w:rsid w:val="61F1EC6F"/>
    <w:rsid w:val="6203E716"/>
    <w:rsid w:val="621A98CE"/>
    <w:rsid w:val="621E35CA"/>
    <w:rsid w:val="62462F88"/>
    <w:rsid w:val="6271E587"/>
    <w:rsid w:val="627F4478"/>
    <w:rsid w:val="62896AED"/>
    <w:rsid w:val="628E006C"/>
    <w:rsid w:val="6295F2D7"/>
    <w:rsid w:val="62A4EED6"/>
    <w:rsid w:val="62AB6AC7"/>
    <w:rsid w:val="62B11227"/>
    <w:rsid w:val="62B6C2D0"/>
    <w:rsid w:val="62BEF749"/>
    <w:rsid w:val="62C48B1F"/>
    <w:rsid w:val="62C9A5A2"/>
    <w:rsid w:val="62D7E51E"/>
    <w:rsid w:val="62F1D0C5"/>
    <w:rsid w:val="62F8F9F6"/>
    <w:rsid w:val="630C61F4"/>
    <w:rsid w:val="630E025D"/>
    <w:rsid w:val="630FD38A"/>
    <w:rsid w:val="63173435"/>
    <w:rsid w:val="631FB021"/>
    <w:rsid w:val="63233EC6"/>
    <w:rsid w:val="632AA84E"/>
    <w:rsid w:val="6332B7C2"/>
    <w:rsid w:val="63338BF0"/>
    <w:rsid w:val="633AE8C0"/>
    <w:rsid w:val="63573B8B"/>
    <w:rsid w:val="635AD6BC"/>
    <w:rsid w:val="63629716"/>
    <w:rsid w:val="637C0BA9"/>
    <w:rsid w:val="637F3571"/>
    <w:rsid w:val="6399D82F"/>
    <w:rsid w:val="639B3223"/>
    <w:rsid w:val="639EACE6"/>
    <w:rsid w:val="63A78702"/>
    <w:rsid w:val="63B4EF60"/>
    <w:rsid w:val="63D15A67"/>
    <w:rsid w:val="63DD93A0"/>
    <w:rsid w:val="63F0E8CD"/>
    <w:rsid w:val="640E48A7"/>
    <w:rsid w:val="64344826"/>
    <w:rsid w:val="643ADA88"/>
    <w:rsid w:val="643B0DD4"/>
    <w:rsid w:val="6444E036"/>
    <w:rsid w:val="644B47ED"/>
    <w:rsid w:val="645394D9"/>
    <w:rsid w:val="6462001C"/>
    <w:rsid w:val="6469CB65"/>
    <w:rsid w:val="648F1C44"/>
    <w:rsid w:val="648F43AA"/>
    <w:rsid w:val="648FC9AB"/>
    <w:rsid w:val="64959C1B"/>
    <w:rsid w:val="64AD1BEC"/>
    <w:rsid w:val="64B6EF52"/>
    <w:rsid w:val="64B769F3"/>
    <w:rsid w:val="64C58BAE"/>
    <w:rsid w:val="64E86444"/>
    <w:rsid w:val="64FEA526"/>
    <w:rsid w:val="64FF9BBA"/>
    <w:rsid w:val="650792DB"/>
    <w:rsid w:val="65083328"/>
    <w:rsid w:val="65098F00"/>
    <w:rsid w:val="6527832F"/>
    <w:rsid w:val="6527A26C"/>
    <w:rsid w:val="653356A4"/>
    <w:rsid w:val="653446F6"/>
    <w:rsid w:val="6538D155"/>
    <w:rsid w:val="653AB712"/>
    <w:rsid w:val="65449FBB"/>
    <w:rsid w:val="65653984"/>
    <w:rsid w:val="65658CDE"/>
    <w:rsid w:val="656EB3E1"/>
    <w:rsid w:val="65719C59"/>
    <w:rsid w:val="6574569F"/>
    <w:rsid w:val="658912A8"/>
    <w:rsid w:val="658B28C2"/>
    <w:rsid w:val="65927034"/>
    <w:rsid w:val="65B276C7"/>
    <w:rsid w:val="65B551AF"/>
    <w:rsid w:val="65B9836D"/>
    <w:rsid w:val="65C0D9BD"/>
    <w:rsid w:val="65C5F904"/>
    <w:rsid w:val="65D0DAFB"/>
    <w:rsid w:val="65E56657"/>
    <w:rsid w:val="65F13172"/>
    <w:rsid w:val="65F137DB"/>
    <w:rsid w:val="65F870FD"/>
    <w:rsid w:val="65F9FE66"/>
    <w:rsid w:val="660C4275"/>
    <w:rsid w:val="66227036"/>
    <w:rsid w:val="662A8810"/>
    <w:rsid w:val="663A6462"/>
    <w:rsid w:val="6640B19D"/>
    <w:rsid w:val="6656C99B"/>
    <w:rsid w:val="666987E5"/>
    <w:rsid w:val="66721DC6"/>
    <w:rsid w:val="66738A80"/>
    <w:rsid w:val="667DD8F8"/>
    <w:rsid w:val="667F389C"/>
    <w:rsid w:val="669D9126"/>
    <w:rsid w:val="66A1BD92"/>
    <w:rsid w:val="66A90143"/>
    <w:rsid w:val="66AAE8D9"/>
    <w:rsid w:val="66B3598F"/>
    <w:rsid w:val="66D04DDC"/>
    <w:rsid w:val="66DB0555"/>
    <w:rsid w:val="66DDDC8F"/>
    <w:rsid w:val="66F44979"/>
    <w:rsid w:val="66FF046E"/>
    <w:rsid w:val="67091311"/>
    <w:rsid w:val="672A0375"/>
    <w:rsid w:val="672A42B7"/>
    <w:rsid w:val="673031F2"/>
    <w:rsid w:val="6736609B"/>
    <w:rsid w:val="6737975B"/>
    <w:rsid w:val="673F62E8"/>
    <w:rsid w:val="676C5C56"/>
    <w:rsid w:val="67700A32"/>
    <w:rsid w:val="67739652"/>
    <w:rsid w:val="67807585"/>
    <w:rsid w:val="6784DB8D"/>
    <w:rsid w:val="67855516"/>
    <w:rsid w:val="6797447B"/>
    <w:rsid w:val="67B0EFB9"/>
    <w:rsid w:val="67B3A91D"/>
    <w:rsid w:val="67C171C7"/>
    <w:rsid w:val="67D748EF"/>
    <w:rsid w:val="67D84F86"/>
    <w:rsid w:val="67E036F9"/>
    <w:rsid w:val="67E4CE21"/>
    <w:rsid w:val="67ECABFF"/>
    <w:rsid w:val="67F001A4"/>
    <w:rsid w:val="67F44C82"/>
    <w:rsid w:val="67F4F358"/>
    <w:rsid w:val="67F51368"/>
    <w:rsid w:val="67FD7DEB"/>
    <w:rsid w:val="680F03DC"/>
    <w:rsid w:val="681342EF"/>
    <w:rsid w:val="681D01FD"/>
    <w:rsid w:val="6821983F"/>
    <w:rsid w:val="68224ABA"/>
    <w:rsid w:val="682A83DC"/>
    <w:rsid w:val="682D9C2A"/>
    <w:rsid w:val="68360880"/>
    <w:rsid w:val="6851E959"/>
    <w:rsid w:val="685CB997"/>
    <w:rsid w:val="686084F8"/>
    <w:rsid w:val="68678ED2"/>
    <w:rsid w:val="686A9E84"/>
    <w:rsid w:val="687BEF28"/>
    <w:rsid w:val="687E3128"/>
    <w:rsid w:val="688B4971"/>
    <w:rsid w:val="688E2158"/>
    <w:rsid w:val="68C260C5"/>
    <w:rsid w:val="68C3107E"/>
    <w:rsid w:val="68C9A512"/>
    <w:rsid w:val="68CEC63A"/>
    <w:rsid w:val="68D0F599"/>
    <w:rsid w:val="68D144A2"/>
    <w:rsid w:val="68D993C1"/>
    <w:rsid w:val="68E600B2"/>
    <w:rsid w:val="68E8C119"/>
    <w:rsid w:val="68E9775B"/>
    <w:rsid w:val="68EDF64F"/>
    <w:rsid w:val="68F25AC6"/>
    <w:rsid w:val="68F67C87"/>
    <w:rsid w:val="68F7A368"/>
    <w:rsid w:val="6907BC5F"/>
    <w:rsid w:val="69106278"/>
    <w:rsid w:val="6911BE83"/>
    <w:rsid w:val="693792D3"/>
    <w:rsid w:val="693C4889"/>
    <w:rsid w:val="6940AC2E"/>
    <w:rsid w:val="69431742"/>
    <w:rsid w:val="695121E0"/>
    <w:rsid w:val="6963C4BC"/>
    <w:rsid w:val="696A575D"/>
    <w:rsid w:val="697ADBC9"/>
    <w:rsid w:val="69888C35"/>
    <w:rsid w:val="69965D19"/>
    <w:rsid w:val="69A8A948"/>
    <w:rsid w:val="69A97A47"/>
    <w:rsid w:val="69CBCEA4"/>
    <w:rsid w:val="69D15F5C"/>
    <w:rsid w:val="69D18A02"/>
    <w:rsid w:val="69D6534A"/>
    <w:rsid w:val="6A035A95"/>
    <w:rsid w:val="6A110F95"/>
    <w:rsid w:val="6A18E43F"/>
    <w:rsid w:val="6A1EFC61"/>
    <w:rsid w:val="6A3F2F15"/>
    <w:rsid w:val="6A4492F4"/>
    <w:rsid w:val="6A4D0220"/>
    <w:rsid w:val="6A6DF093"/>
    <w:rsid w:val="6A717551"/>
    <w:rsid w:val="6A733D20"/>
    <w:rsid w:val="6A7AB903"/>
    <w:rsid w:val="6A7BFD98"/>
    <w:rsid w:val="6A8096B8"/>
    <w:rsid w:val="6A91D341"/>
    <w:rsid w:val="6A9A37C6"/>
    <w:rsid w:val="6AB7307B"/>
    <w:rsid w:val="6AD23B51"/>
    <w:rsid w:val="6AD72711"/>
    <w:rsid w:val="6ADC29A3"/>
    <w:rsid w:val="6AE7637A"/>
    <w:rsid w:val="6AEBD52E"/>
    <w:rsid w:val="6AECF47F"/>
    <w:rsid w:val="6AEEE4EE"/>
    <w:rsid w:val="6AF85C24"/>
    <w:rsid w:val="6AFD0B10"/>
    <w:rsid w:val="6B3BD149"/>
    <w:rsid w:val="6B42B946"/>
    <w:rsid w:val="6B48A8D6"/>
    <w:rsid w:val="6B4DA355"/>
    <w:rsid w:val="6B553024"/>
    <w:rsid w:val="6B64F453"/>
    <w:rsid w:val="6B6E289C"/>
    <w:rsid w:val="6B9C6E19"/>
    <w:rsid w:val="6BA67474"/>
    <w:rsid w:val="6BB7FDBE"/>
    <w:rsid w:val="6BBDA6B7"/>
    <w:rsid w:val="6BBDD959"/>
    <w:rsid w:val="6BBF5AD7"/>
    <w:rsid w:val="6BBF6553"/>
    <w:rsid w:val="6BC7BEF7"/>
    <w:rsid w:val="6BCA9E23"/>
    <w:rsid w:val="6BCDA23D"/>
    <w:rsid w:val="6BDD1C67"/>
    <w:rsid w:val="6BDE7A38"/>
    <w:rsid w:val="6BFEECFC"/>
    <w:rsid w:val="6C276D38"/>
    <w:rsid w:val="6C449BB3"/>
    <w:rsid w:val="6C458CAE"/>
    <w:rsid w:val="6C4AC146"/>
    <w:rsid w:val="6C4BADFE"/>
    <w:rsid w:val="6C5D915F"/>
    <w:rsid w:val="6C7D81E3"/>
    <w:rsid w:val="6C7E984E"/>
    <w:rsid w:val="6C861FA0"/>
    <w:rsid w:val="6C8DA5BC"/>
    <w:rsid w:val="6C9416CE"/>
    <w:rsid w:val="6C9694BF"/>
    <w:rsid w:val="6C98AEE1"/>
    <w:rsid w:val="6C9DFBF1"/>
    <w:rsid w:val="6CAA9F81"/>
    <w:rsid w:val="6CB1A3F0"/>
    <w:rsid w:val="6CB6D224"/>
    <w:rsid w:val="6CB8FFCB"/>
    <w:rsid w:val="6CC09DF8"/>
    <w:rsid w:val="6CD07E9A"/>
    <w:rsid w:val="6CE8FA66"/>
    <w:rsid w:val="6CF4011A"/>
    <w:rsid w:val="6CF60845"/>
    <w:rsid w:val="6D001F18"/>
    <w:rsid w:val="6D00A968"/>
    <w:rsid w:val="6D137FA2"/>
    <w:rsid w:val="6D14D37C"/>
    <w:rsid w:val="6D1B7864"/>
    <w:rsid w:val="6D22EB0B"/>
    <w:rsid w:val="6D2E2E77"/>
    <w:rsid w:val="6D304D14"/>
    <w:rsid w:val="6D41C846"/>
    <w:rsid w:val="6D44E296"/>
    <w:rsid w:val="6D4D43D1"/>
    <w:rsid w:val="6D4E91C4"/>
    <w:rsid w:val="6D4FC5EB"/>
    <w:rsid w:val="6D512FFE"/>
    <w:rsid w:val="6D5A5BD2"/>
    <w:rsid w:val="6D663AA0"/>
    <w:rsid w:val="6D7485BE"/>
    <w:rsid w:val="6D766290"/>
    <w:rsid w:val="6D7D6F18"/>
    <w:rsid w:val="6D8B8CA6"/>
    <w:rsid w:val="6DB9FF5E"/>
    <w:rsid w:val="6DBB155A"/>
    <w:rsid w:val="6DC2E9E4"/>
    <w:rsid w:val="6DD1D8B8"/>
    <w:rsid w:val="6DD3DBDD"/>
    <w:rsid w:val="6DDE45F0"/>
    <w:rsid w:val="6DEA5038"/>
    <w:rsid w:val="6DFAD4B6"/>
    <w:rsid w:val="6E09BBCA"/>
    <w:rsid w:val="6E09C252"/>
    <w:rsid w:val="6E0DAF02"/>
    <w:rsid w:val="6E3687B2"/>
    <w:rsid w:val="6E6066C4"/>
    <w:rsid w:val="6E6314A0"/>
    <w:rsid w:val="6E654AE2"/>
    <w:rsid w:val="6E73F4D6"/>
    <w:rsid w:val="6E762B39"/>
    <w:rsid w:val="6E82D7D2"/>
    <w:rsid w:val="6EB62AFC"/>
    <w:rsid w:val="6EC2831C"/>
    <w:rsid w:val="6ECA5B52"/>
    <w:rsid w:val="6EF498CA"/>
    <w:rsid w:val="6EF4B8E9"/>
    <w:rsid w:val="6F040556"/>
    <w:rsid w:val="6F04AD13"/>
    <w:rsid w:val="6F117B0D"/>
    <w:rsid w:val="6F1C4C17"/>
    <w:rsid w:val="6F1DEF1D"/>
    <w:rsid w:val="6F22DCD8"/>
    <w:rsid w:val="6F2526A1"/>
    <w:rsid w:val="6F280EDF"/>
    <w:rsid w:val="6F2CB832"/>
    <w:rsid w:val="6F4B0F37"/>
    <w:rsid w:val="6F4BAEEE"/>
    <w:rsid w:val="6F50AE1B"/>
    <w:rsid w:val="6F5D3817"/>
    <w:rsid w:val="6F601AC3"/>
    <w:rsid w:val="6F6565C5"/>
    <w:rsid w:val="6F693E0C"/>
    <w:rsid w:val="6F6A4DC8"/>
    <w:rsid w:val="6F79B510"/>
    <w:rsid w:val="6F8DD851"/>
    <w:rsid w:val="6F8F11DB"/>
    <w:rsid w:val="6F95259F"/>
    <w:rsid w:val="6F95F5A0"/>
    <w:rsid w:val="6FB950B9"/>
    <w:rsid w:val="6FBECC31"/>
    <w:rsid w:val="6FC0DE13"/>
    <w:rsid w:val="6FD11A52"/>
    <w:rsid w:val="6FD1A8E0"/>
    <w:rsid w:val="6FD4CC54"/>
    <w:rsid w:val="6FD658A2"/>
    <w:rsid w:val="6FDD4C73"/>
    <w:rsid w:val="6FE3657F"/>
    <w:rsid w:val="6FE6A662"/>
    <w:rsid w:val="6FEB0972"/>
    <w:rsid w:val="700F670A"/>
    <w:rsid w:val="7014CF9A"/>
    <w:rsid w:val="702A576B"/>
    <w:rsid w:val="70517D8C"/>
    <w:rsid w:val="7051B8EB"/>
    <w:rsid w:val="70650A83"/>
    <w:rsid w:val="7067FFD5"/>
    <w:rsid w:val="706BD290"/>
    <w:rsid w:val="706C06D6"/>
    <w:rsid w:val="70843FC3"/>
    <w:rsid w:val="709B62D2"/>
    <w:rsid w:val="70ACDDC6"/>
    <w:rsid w:val="70BA2FAA"/>
    <w:rsid w:val="70C34D7D"/>
    <w:rsid w:val="70F4DD40"/>
    <w:rsid w:val="70F8BB6E"/>
    <w:rsid w:val="70FFF263"/>
    <w:rsid w:val="7101A5F0"/>
    <w:rsid w:val="710C29DE"/>
    <w:rsid w:val="712883ED"/>
    <w:rsid w:val="71389123"/>
    <w:rsid w:val="713BBB64"/>
    <w:rsid w:val="713F64AD"/>
    <w:rsid w:val="713FB6B2"/>
    <w:rsid w:val="714633A7"/>
    <w:rsid w:val="7146AFFD"/>
    <w:rsid w:val="7154E172"/>
    <w:rsid w:val="71575F1D"/>
    <w:rsid w:val="717A05F8"/>
    <w:rsid w:val="717BD717"/>
    <w:rsid w:val="7181D972"/>
    <w:rsid w:val="71B1C41A"/>
    <w:rsid w:val="71B7F2E0"/>
    <w:rsid w:val="71D6D2B1"/>
    <w:rsid w:val="71D83FEF"/>
    <w:rsid w:val="71DDB815"/>
    <w:rsid w:val="71FCF039"/>
    <w:rsid w:val="71FE3C4F"/>
    <w:rsid w:val="7202A4C5"/>
    <w:rsid w:val="7215319F"/>
    <w:rsid w:val="72333BAE"/>
    <w:rsid w:val="7233E36E"/>
    <w:rsid w:val="724325C6"/>
    <w:rsid w:val="7243FC04"/>
    <w:rsid w:val="7250E290"/>
    <w:rsid w:val="72558EA3"/>
    <w:rsid w:val="7273DABC"/>
    <w:rsid w:val="728B7156"/>
    <w:rsid w:val="72980BA0"/>
    <w:rsid w:val="72A9E489"/>
    <w:rsid w:val="72AA229C"/>
    <w:rsid w:val="72CA98FE"/>
    <w:rsid w:val="72E38103"/>
    <w:rsid w:val="72EDDA60"/>
    <w:rsid w:val="72F61F36"/>
    <w:rsid w:val="72F6F100"/>
    <w:rsid w:val="72F75B3C"/>
    <w:rsid w:val="72FE4B35"/>
    <w:rsid w:val="731E89FD"/>
    <w:rsid w:val="73319120"/>
    <w:rsid w:val="7336C115"/>
    <w:rsid w:val="73480272"/>
    <w:rsid w:val="7352D9A9"/>
    <w:rsid w:val="735FAA2B"/>
    <w:rsid w:val="7362A9E3"/>
    <w:rsid w:val="7368FFA2"/>
    <w:rsid w:val="736C2C85"/>
    <w:rsid w:val="73702834"/>
    <w:rsid w:val="73A1A39A"/>
    <w:rsid w:val="73AB14C5"/>
    <w:rsid w:val="73B4078E"/>
    <w:rsid w:val="73BA6C34"/>
    <w:rsid w:val="73C09EB6"/>
    <w:rsid w:val="73CBD4AF"/>
    <w:rsid w:val="73DE3947"/>
    <w:rsid w:val="740B283F"/>
    <w:rsid w:val="741874E9"/>
    <w:rsid w:val="741BE113"/>
    <w:rsid w:val="7427ECAB"/>
    <w:rsid w:val="74290BC7"/>
    <w:rsid w:val="74327231"/>
    <w:rsid w:val="7434E3D0"/>
    <w:rsid w:val="74379446"/>
    <w:rsid w:val="743B6F55"/>
    <w:rsid w:val="743D0C70"/>
    <w:rsid w:val="7441A263"/>
    <w:rsid w:val="7463AFE4"/>
    <w:rsid w:val="74747225"/>
    <w:rsid w:val="74826A23"/>
    <w:rsid w:val="74A070AF"/>
    <w:rsid w:val="74A59C96"/>
    <w:rsid w:val="74AB9DCF"/>
    <w:rsid w:val="74B80BC7"/>
    <w:rsid w:val="74C45803"/>
    <w:rsid w:val="74C5132E"/>
    <w:rsid w:val="74D66D5D"/>
    <w:rsid w:val="74FB05B7"/>
    <w:rsid w:val="7519B991"/>
    <w:rsid w:val="751A6BE8"/>
    <w:rsid w:val="752A7166"/>
    <w:rsid w:val="7530781A"/>
    <w:rsid w:val="75308556"/>
    <w:rsid w:val="7530EA4F"/>
    <w:rsid w:val="754E9621"/>
    <w:rsid w:val="7553A6CA"/>
    <w:rsid w:val="75540337"/>
    <w:rsid w:val="756FEB9E"/>
    <w:rsid w:val="75737696"/>
    <w:rsid w:val="757B47A9"/>
    <w:rsid w:val="7581E859"/>
    <w:rsid w:val="7582DE02"/>
    <w:rsid w:val="75A5AFC1"/>
    <w:rsid w:val="75A62D4F"/>
    <w:rsid w:val="75ACF861"/>
    <w:rsid w:val="75B7A456"/>
    <w:rsid w:val="75C11C49"/>
    <w:rsid w:val="75D4EE21"/>
    <w:rsid w:val="75E02275"/>
    <w:rsid w:val="75FD94F0"/>
    <w:rsid w:val="760C2ACF"/>
    <w:rsid w:val="761047B1"/>
    <w:rsid w:val="76355914"/>
    <w:rsid w:val="763C8451"/>
    <w:rsid w:val="76561DB1"/>
    <w:rsid w:val="7656C0AF"/>
    <w:rsid w:val="7657D598"/>
    <w:rsid w:val="765F844E"/>
    <w:rsid w:val="76680BC2"/>
    <w:rsid w:val="766CC685"/>
    <w:rsid w:val="7673A394"/>
    <w:rsid w:val="76767339"/>
    <w:rsid w:val="767D5DFC"/>
    <w:rsid w:val="767E3C4A"/>
    <w:rsid w:val="7680340D"/>
    <w:rsid w:val="76867955"/>
    <w:rsid w:val="768D9794"/>
    <w:rsid w:val="768FDB58"/>
    <w:rsid w:val="7699FFE2"/>
    <w:rsid w:val="76A561BA"/>
    <w:rsid w:val="76A8960B"/>
    <w:rsid w:val="76ABE818"/>
    <w:rsid w:val="76B06DAD"/>
    <w:rsid w:val="76B41E7B"/>
    <w:rsid w:val="76B6441A"/>
    <w:rsid w:val="76B7412F"/>
    <w:rsid w:val="76C678A8"/>
    <w:rsid w:val="76D32E95"/>
    <w:rsid w:val="76D5D64B"/>
    <w:rsid w:val="76D7D8B2"/>
    <w:rsid w:val="76DD22FF"/>
    <w:rsid w:val="76E2000B"/>
    <w:rsid w:val="76E95AD1"/>
    <w:rsid w:val="76EA65FF"/>
    <w:rsid w:val="77039190"/>
    <w:rsid w:val="770F47C9"/>
    <w:rsid w:val="7730F2A8"/>
    <w:rsid w:val="7744C548"/>
    <w:rsid w:val="7763142A"/>
    <w:rsid w:val="776CAA5C"/>
    <w:rsid w:val="776DFC85"/>
    <w:rsid w:val="77743C84"/>
    <w:rsid w:val="777D0C94"/>
    <w:rsid w:val="777D9E20"/>
    <w:rsid w:val="7782030B"/>
    <w:rsid w:val="778B363C"/>
    <w:rsid w:val="7796C80D"/>
    <w:rsid w:val="779AB5B2"/>
    <w:rsid w:val="779CE1CD"/>
    <w:rsid w:val="77A87F49"/>
    <w:rsid w:val="77AA1214"/>
    <w:rsid w:val="77AC0EC8"/>
    <w:rsid w:val="77CA074E"/>
    <w:rsid w:val="77CAD141"/>
    <w:rsid w:val="77CB9E5F"/>
    <w:rsid w:val="77D97568"/>
    <w:rsid w:val="77DF4CA9"/>
    <w:rsid w:val="77F33737"/>
    <w:rsid w:val="77F730C1"/>
    <w:rsid w:val="77F7C5A4"/>
    <w:rsid w:val="7800E995"/>
    <w:rsid w:val="781C5FA5"/>
    <w:rsid w:val="7823FBB6"/>
    <w:rsid w:val="782AD15F"/>
    <w:rsid w:val="783D878F"/>
    <w:rsid w:val="784747F6"/>
    <w:rsid w:val="785A08D0"/>
    <w:rsid w:val="785CD930"/>
    <w:rsid w:val="788B30B3"/>
    <w:rsid w:val="789912EE"/>
    <w:rsid w:val="78A837C3"/>
    <w:rsid w:val="78B6DBAF"/>
    <w:rsid w:val="78C641FF"/>
    <w:rsid w:val="78D99BB2"/>
    <w:rsid w:val="78DDC288"/>
    <w:rsid w:val="78F5F1D3"/>
    <w:rsid w:val="79097942"/>
    <w:rsid w:val="790D7E18"/>
    <w:rsid w:val="7912576D"/>
    <w:rsid w:val="7917630B"/>
    <w:rsid w:val="7923E0F1"/>
    <w:rsid w:val="7925CB47"/>
    <w:rsid w:val="79263D98"/>
    <w:rsid w:val="792D7BB1"/>
    <w:rsid w:val="792EB4FB"/>
    <w:rsid w:val="7937C19A"/>
    <w:rsid w:val="79383196"/>
    <w:rsid w:val="793BC76E"/>
    <w:rsid w:val="7947C929"/>
    <w:rsid w:val="7960E89F"/>
    <w:rsid w:val="7965FA16"/>
    <w:rsid w:val="796D9A96"/>
    <w:rsid w:val="79728623"/>
    <w:rsid w:val="7980AFDA"/>
    <w:rsid w:val="7988E8D7"/>
    <w:rsid w:val="79907142"/>
    <w:rsid w:val="799A1E4E"/>
    <w:rsid w:val="799A5D09"/>
    <w:rsid w:val="79A40CF4"/>
    <w:rsid w:val="79AB2907"/>
    <w:rsid w:val="79C1299C"/>
    <w:rsid w:val="79DC2DEB"/>
    <w:rsid w:val="79ECEC1A"/>
    <w:rsid w:val="7A001A98"/>
    <w:rsid w:val="7A153E31"/>
    <w:rsid w:val="7A1547DA"/>
    <w:rsid w:val="7A260282"/>
    <w:rsid w:val="7A267DA1"/>
    <w:rsid w:val="7A2E6CA0"/>
    <w:rsid w:val="7A415CB2"/>
    <w:rsid w:val="7A46C9DB"/>
    <w:rsid w:val="7A49EA74"/>
    <w:rsid w:val="7A50B573"/>
    <w:rsid w:val="7A6FEB94"/>
    <w:rsid w:val="7A72E9DD"/>
    <w:rsid w:val="7A73F4EE"/>
    <w:rsid w:val="7A74CCB8"/>
    <w:rsid w:val="7A857285"/>
    <w:rsid w:val="7A921AEE"/>
    <w:rsid w:val="7A924364"/>
    <w:rsid w:val="7A9A63F2"/>
    <w:rsid w:val="7AACA89E"/>
    <w:rsid w:val="7ABE7B2F"/>
    <w:rsid w:val="7AC08E4E"/>
    <w:rsid w:val="7AC4EA33"/>
    <w:rsid w:val="7AC63EB8"/>
    <w:rsid w:val="7AE1EFE8"/>
    <w:rsid w:val="7B26EF7B"/>
    <w:rsid w:val="7B2AC44D"/>
    <w:rsid w:val="7B2F35E0"/>
    <w:rsid w:val="7B2F676A"/>
    <w:rsid w:val="7B333119"/>
    <w:rsid w:val="7B491A1C"/>
    <w:rsid w:val="7B53C029"/>
    <w:rsid w:val="7B56ABC6"/>
    <w:rsid w:val="7B5E1C75"/>
    <w:rsid w:val="7B62726C"/>
    <w:rsid w:val="7B68D1BA"/>
    <w:rsid w:val="7B85C20C"/>
    <w:rsid w:val="7B92EA33"/>
    <w:rsid w:val="7B9DA84C"/>
    <w:rsid w:val="7BAB6D82"/>
    <w:rsid w:val="7BC2E264"/>
    <w:rsid w:val="7BEA0B51"/>
    <w:rsid w:val="7BFBA799"/>
    <w:rsid w:val="7C00DD9D"/>
    <w:rsid w:val="7C251391"/>
    <w:rsid w:val="7C272290"/>
    <w:rsid w:val="7C4368F7"/>
    <w:rsid w:val="7C4D2F5C"/>
    <w:rsid w:val="7C515B4A"/>
    <w:rsid w:val="7C561F11"/>
    <w:rsid w:val="7C65C95A"/>
    <w:rsid w:val="7C69C53F"/>
    <w:rsid w:val="7C6ACAE7"/>
    <w:rsid w:val="7C71F32C"/>
    <w:rsid w:val="7C8A0966"/>
    <w:rsid w:val="7C8A7D9C"/>
    <w:rsid w:val="7C9B1AF2"/>
    <w:rsid w:val="7CCBA7F8"/>
    <w:rsid w:val="7CDD0C7C"/>
    <w:rsid w:val="7CECC315"/>
    <w:rsid w:val="7CF0DE30"/>
    <w:rsid w:val="7D08770D"/>
    <w:rsid w:val="7D1C903A"/>
    <w:rsid w:val="7D2DACB1"/>
    <w:rsid w:val="7D37BBE5"/>
    <w:rsid w:val="7D4D6889"/>
    <w:rsid w:val="7D5948D3"/>
    <w:rsid w:val="7D669800"/>
    <w:rsid w:val="7D6A9785"/>
    <w:rsid w:val="7D6D9997"/>
    <w:rsid w:val="7D8072FA"/>
    <w:rsid w:val="7D85EB6A"/>
    <w:rsid w:val="7D97917A"/>
    <w:rsid w:val="7D9F536C"/>
    <w:rsid w:val="7DB88C49"/>
    <w:rsid w:val="7DC9E4BF"/>
    <w:rsid w:val="7DD17E76"/>
    <w:rsid w:val="7DD754D3"/>
    <w:rsid w:val="7DE27620"/>
    <w:rsid w:val="7DF04524"/>
    <w:rsid w:val="7E0697AA"/>
    <w:rsid w:val="7E0AB52E"/>
    <w:rsid w:val="7E0ACFE2"/>
    <w:rsid w:val="7E15F8C2"/>
    <w:rsid w:val="7E549090"/>
    <w:rsid w:val="7E68174C"/>
    <w:rsid w:val="7E6AA273"/>
    <w:rsid w:val="7E6ED645"/>
    <w:rsid w:val="7E720A25"/>
    <w:rsid w:val="7E8F7D7B"/>
    <w:rsid w:val="7E9B8A18"/>
    <w:rsid w:val="7EA00F84"/>
    <w:rsid w:val="7EA9C247"/>
    <w:rsid w:val="7EB25F06"/>
    <w:rsid w:val="7EBEA9B5"/>
    <w:rsid w:val="7EDFEA8F"/>
    <w:rsid w:val="7EE3A3D2"/>
    <w:rsid w:val="7EE61F5C"/>
    <w:rsid w:val="7EEB3141"/>
    <w:rsid w:val="7EF0EAC1"/>
    <w:rsid w:val="7EF152C4"/>
    <w:rsid w:val="7EFBDA84"/>
    <w:rsid w:val="7EFD3DE1"/>
    <w:rsid w:val="7F00B365"/>
    <w:rsid w:val="7F0F553B"/>
    <w:rsid w:val="7F13E020"/>
    <w:rsid w:val="7F15CAA7"/>
    <w:rsid w:val="7F28F563"/>
    <w:rsid w:val="7F3038E3"/>
    <w:rsid w:val="7F495C1B"/>
    <w:rsid w:val="7F5BD524"/>
    <w:rsid w:val="7F5C9E48"/>
    <w:rsid w:val="7F5E4186"/>
    <w:rsid w:val="7F712919"/>
    <w:rsid w:val="7F7A128E"/>
    <w:rsid w:val="7F85A6EF"/>
    <w:rsid w:val="7F897EF3"/>
    <w:rsid w:val="7F89A4D6"/>
    <w:rsid w:val="7F90B3F6"/>
    <w:rsid w:val="7F90D00A"/>
    <w:rsid w:val="7F9D806F"/>
    <w:rsid w:val="7F9F2099"/>
    <w:rsid w:val="7FA1724C"/>
    <w:rsid w:val="7FA5BBB8"/>
    <w:rsid w:val="7FB9F503"/>
    <w:rsid w:val="7FF0D991"/>
    <w:rsid w:val="7FF4D1D0"/>
    <w:rsid w:val="7FF8AE24"/>
    <w:rsid w:val="7FFA8A2E"/>
    <w:rsid w:val="7FFF9A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55AE3"/>
  <w15:chartTrackingRefBased/>
  <w15:docId w15:val="{519E6126-88A3-4DB5-A6EB-083F3A9DF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1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21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21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21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21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21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1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1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1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1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21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21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21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21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21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1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1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1B3"/>
    <w:rPr>
      <w:rFonts w:eastAsiaTheme="majorEastAsia" w:cstheme="majorBidi"/>
      <w:color w:val="272727" w:themeColor="text1" w:themeTint="D8"/>
    </w:rPr>
  </w:style>
  <w:style w:type="paragraph" w:styleId="Title">
    <w:name w:val="Title"/>
    <w:basedOn w:val="Normal"/>
    <w:next w:val="Normal"/>
    <w:link w:val="TitleChar"/>
    <w:uiPriority w:val="10"/>
    <w:qFormat/>
    <w:rsid w:val="00A02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1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1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1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1B3"/>
    <w:pPr>
      <w:spacing w:before="160"/>
      <w:jc w:val="center"/>
    </w:pPr>
    <w:rPr>
      <w:i/>
      <w:iCs/>
      <w:color w:val="404040" w:themeColor="text1" w:themeTint="BF"/>
    </w:rPr>
  </w:style>
  <w:style w:type="character" w:customStyle="1" w:styleId="QuoteChar">
    <w:name w:val="Quote Char"/>
    <w:basedOn w:val="DefaultParagraphFont"/>
    <w:link w:val="Quote"/>
    <w:uiPriority w:val="29"/>
    <w:rsid w:val="00A021B3"/>
    <w:rPr>
      <w:i/>
      <w:iCs/>
      <w:color w:val="404040" w:themeColor="text1" w:themeTint="BF"/>
    </w:rPr>
  </w:style>
  <w:style w:type="paragraph" w:styleId="ListParagraph">
    <w:name w:val="List Paragraph"/>
    <w:basedOn w:val="Normal"/>
    <w:uiPriority w:val="34"/>
    <w:qFormat/>
    <w:rsid w:val="00A021B3"/>
    <w:pPr>
      <w:ind w:left="720"/>
      <w:contextualSpacing/>
    </w:pPr>
  </w:style>
  <w:style w:type="character" w:styleId="IntenseEmphasis">
    <w:name w:val="Intense Emphasis"/>
    <w:basedOn w:val="DefaultParagraphFont"/>
    <w:uiPriority w:val="21"/>
    <w:qFormat/>
    <w:rsid w:val="00A021B3"/>
    <w:rPr>
      <w:i/>
      <w:iCs/>
      <w:color w:val="2F5496" w:themeColor="accent1" w:themeShade="BF"/>
    </w:rPr>
  </w:style>
  <w:style w:type="paragraph" w:styleId="IntenseQuote">
    <w:name w:val="Intense Quote"/>
    <w:basedOn w:val="Normal"/>
    <w:next w:val="Normal"/>
    <w:link w:val="IntenseQuoteChar"/>
    <w:uiPriority w:val="30"/>
    <w:qFormat/>
    <w:rsid w:val="00A021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21B3"/>
    <w:rPr>
      <w:i/>
      <w:iCs/>
      <w:color w:val="2F5496" w:themeColor="accent1" w:themeShade="BF"/>
    </w:rPr>
  </w:style>
  <w:style w:type="character" w:styleId="IntenseReference">
    <w:name w:val="Intense Reference"/>
    <w:basedOn w:val="DefaultParagraphFont"/>
    <w:uiPriority w:val="32"/>
    <w:qFormat/>
    <w:rsid w:val="00A021B3"/>
    <w:rPr>
      <w:b/>
      <w:bCs/>
      <w:smallCaps/>
      <w:color w:val="2F5496" w:themeColor="accent1" w:themeShade="BF"/>
      <w:spacing w:val="5"/>
    </w:rPr>
  </w:style>
  <w:style w:type="paragraph" w:styleId="Header">
    <w:name w:val="header"/>
    <w:basedOn w:val="Normal"/>
    <w:link w:val="HeaderChar"/>
    <w:uiPriority w:val="99"/>
    <w:unhideWhenUsed/>
    <w:rsid w:val="00A021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1B3"/>
  </w:style>
  <w:style w:type="paragraph" w:styleId="Footer">
    <w:name w:val="footer"/>
    <w:basedOn w:val="Normal"/>
    <w:link w:val="FooterChar"/>
    <w:uiPriority w:val="99"/>
    <w:unhideWhenUsed/>
    <w:rsid w:val="00A021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1B3"/>
  </w:style>
  <w:style w:type="character" w:styleId="Hyperlink">
    <w:name w:val="Hyperlink"/>
    <w:basedOn w:val="DefaultParagraphFont"/>
    <w:uiPriority w:val="99"/>
    <w:unhideWhenUsed/>
    <w:rsid w:val="00653FEC"/>
    <w:rPr>
      <w:color w:val="0563C1" w:themeColor="hyperlink"/>
      <w:u w:val="single"/>
    </w:rPr>
  </w:style>
  <w:style w:type="character" w:styleId="UnresolvedMention">
    <w:name w:val="Unresolved Mention"/>
    <w:basedOn w:val="DefaultParagraphFont"/>
    <w:uiPriority w:val="99"/>
    <w:semiHidden/>
    <w:unhideWhenUsed/>
    <w:rsid w:val="00653FEC"/>
    <w:rPr>
      <w:color w:val="605E5C"/>
      <w:shd w:val="clear" w:color="auto" w:fill="E1DFDD"/>
    </w:rPr>
  </w:style>
  <w:style w:type="character" w:styleId="FollowedHyperlink">
    <w:name w:val="FollowedHyperlink"/>
    <w:basedOn w:val="DefaultParagraphFont"/>
    <w:uiPriority w:val="99"/>
    <w:semiHidden/>
    <w:unhideWhenUsed/>
    <w:rsid w:val="00051068"/>
    <w:rPr>
      <w:color w:val="954F72" w:themeColor="followedHyperlink"/>
      <w:u w:val="single"/>
    </w:rPr>
  </w:style>
  <w:style w:type="table" w:styleId="TableGrid">
    <w:name w:val="Table Grid"/>
    <w:basedOn w:val="TableNormal"/>
    <w:uiPriority w:val="39"/>
    <w:rsid w:val="00494EC5"/>
    <w:pPr>
      <w:spacing w:after="0" w:line="240" w:lineRule="auto"/>
    </w:pPr>
    <w:tblPr/>
  </w:style>
  <w:style w:type="paragraph" w:styleId="NormalWeb">
    <w:name w:val="Normal (Web)"/>
    <w:basedOn w:val="Normal"/>
    <w:uiPriority w:val="99"/>
    <w:unhideWhenUsed/>
    <w:rsid w:val="002A528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343E27"/>
    <w:rPr>
      <w:sz w:val="16"/>
      <w:szCs w:val="16"/>
    </w:rPr>
  </w:style>
  <w:style w:type="paragraph" w:styleId="CommentText">
    <w:name w:val="annotation text"/>
    <w:basedOn w:val="Normal"/>
    <w:link w:val="CommentTextChar"/>
    <w:uiPriority w:val="99"/>
    <w:unhideWhenUsed/>
    <w:rsid w:val="00343E27"/>
    <w:pPr>
      <w:spacing w:line="240" w:lineRule="auto"/>
    </w:pPr>
    <w:rPr>
      <w:sz w:val="20"/>
      <w:szCs w:val="20"/>
    </w:rPr>
  </w:style>
  <w:style w:type="character" w:customStyle="1" w:styleId="CommentTextChar">
    <w:name w:val="Comment Text Char"/>
    <w:basedOn w:val="DefaultParagraphFont"/>
    <w:link w:val="CommentText"/>
    <w:uiPriority w:val="99"/>
    <w:rsid w:val="00343E27"/>
    <w:rPr>
      <w:sz w:val="20"/>
      <w:szCs w:val="20"/>
    </w:rPr>
  </w:style>
  <w:style w:type="paragraph" w:styleId="CommentSubject">
    <w:name w:val="annotation subject"/>
    <w:basedOn w:val="CommentText"/>
    <w:next w:val="CommentText"/>
    <w:link w:val="CommentSubjectChar"/>
    <w:uiPriority w:val="99"/>
    <w:semiHidden/>
    <w:unhideWhenUsed/>
    <w:rsid w:val="00343E27"/>
    <w:rPr>
      <w:b/>
      <w:bCs/>
    </w:rPr>
  </w:style>
  <w:style w:type="character" w:customStyle="1" w:styleId="CommentSubjectChar">
    <w:name w:val="Comment Subject Char"/>
    <w:basedOn w:val="CommentTextChar"/>
    <w:link w:val="CommentSubject"/>
    <w:uiPriority w:val="99"/>
    <w:semiHidden/>
    <w:rsid w:val="00343E27"/>
    <w:rPr>
      <w:b/>
      <w:bCs/>
      <w:sz w:val="20"/>
      <w:szCs w:val="20"/>
    </w:rPr>
  </w:style>
  <w:style w:type="paragraph" w:styleId="Revision">
    <w:name w:val="Revision"/>
    <w:hidden/>
    <w:uiPriority w:val="99"/>
    <w:semiHidden/>
    <w:rsid w:val="00994779"/>
    <w:pPr>
      <w:spacing w:after="0" w:line="240" w:lineRule="auto"/>
    </w:pPr>
  </w:style>
  <w:style w:type="paragraph" w:styleId="Caption">
    <w:name w:val="caption"/>
    <w:basedOn w:val="Normal"/>
    <w:next w:val="Normal"/>
    <w:uiPriority w:val="35"/>
    <w:unhideWhenUsed/>
    <w:qFormat/>
    <w:rsid w:val="0032561C"/>
    <w:pPr>
      <w:spacing w:after="200" w:line="240" w:lineRule="auto"/>
    </w:pPr>
    <w:rPr>
      <w:i/>
      <w:iCs/>
      <w:color w:val="44546A" w:themeColor="text2"/>
      <w:sz w:val="18"/>
      <w:szCs w:val="18"/>
    </w:rPr>
  </w:style>
  <w:style w:type="paragraph" w:customStyle="1" w:styleId="xmb">
    <w:name w:val="x_mb"/>
    <w:basedOn w:val="Normal"/>
    <w:rsid w:val="00FD329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msonormal">
    <w:name w:val="x_msonormal"/>
    <w:basedOn w:val="Normal"/>
    <w:rsid w:val="008A70E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8A70EC"/>
    <w:rPr>
      <w:i/>
      <w:iCs/>
    </w:rPr>
  </w:style>
  <w:style w:type="character" w:styleId="Strong">
    <w:name w:val="Strong"/>
    <w:basedOn w:val="DefaultParagraphFont"/>
    <w:uiPriority w:val="22"/>
    <w:qFormat/>
    <w:rsid w:val="008A70EC"/>
    <w:rPr>
      <w:b/>
      <w:bCs/>
    </w:rPr>
  </w:style>
  <w:style w:type="paragraph" w:customStyle="1" w:styleId="pf0">
    <w:name w:val="pf0"/>
    <w:basedOn w:val="Normal"/>
    <w:rsid w:val="00CE73C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CE73CE"/>
    <w:rPr>
      <w:rFonts w:ascii="Segoe UI" w:hAnsi="Segoe UI" w:cs="Segoe UI" w:hint="default"/>
      <w:sz w:val="18"/>
      <w:szCs w:val="18"/>
    </w:rPr>
  </w:style>
  <w:style w:type="paragraph" w:styleId="NoSpacing">
    <w:name w:val="No Spacing"/>
    <w:uiPriority w:val="1"/>
    <w:qFormat/>
    <w:rsid w:val="4148EC52"/>
    <w:pPr>
      <w:spacing w:after="0"/>
    </w:pPr>
  </w:style>
  <w:style w:type="paragraph" w:customStyle="1" w:styleId="paragraph">
    <w:name w:val="paragraph"/>
    <w:basedOn w:val="Normal"/>
    <w:rsid w:val="00D17EE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D17EE2"/>
  </w:style>
  <w:style w:type="character" w:customStyle="1" w:styleId="wacimagecontainer">
    <w:name w:val="wacimagecontainer"/>
    <w:basedOn w:val="DefaultParagraphFont"/>
    <w:rsid w:val="00D17EE2"/>
  </w:style>
  <w:style w:type="character" w:customStyle="1" w:styleId="normaltextrun">
    <w:name w:val="normaltextrun"/>
    <w:basedOn w:val="DefaultParagraphFont"/>
    <w:rsid w:val="00D17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2263">
      <w:bodyDiv w:val="1"/>
      <w:marLeft w:val="0"/>
      <w:marRight w:val="0"/>
      <w:marTop w:val="0"/>
      <w:marBottom w:val="0"/>
      <w:divBdr>
        <w:top w:val="none" w:sz="0" w:space="0" w:color="auto"/>
        <w:left w:val="none" w:sz="0" w:space="0" w:color="auto"/>
        <w:bottom w:val="none" w:sz="0" w:space="0" w:color="auto"/>
        <w:right w:val="none" w:sz="0" w:space="0" w:color="auto"/>
      </w:divBdr>
    </w:div>
    <w:div w:id="100493498">
      <w:bodyDiv w:val="1"/>
      <w:marLeft w:val="0"/>
      <w:marRight w:val="0"/>
      <w:marTop w:val="0"/>
      <w:marBottom w:val="0"/>
      <w:divBdr>
        <w:top w:val="none" w:sz="0" w:space="0" w:color="auto"/>
        <w:left w:val="none" w:sz="0" w:space="0" w:color="auto"/>
        <w:bottom w:val="none" w:sz="0" w:space="0" w:color="auto"/>
        <w:right w:val="none" w:sz="0" w:space="0" w:color="auto"/>
      </w:divBdr>
    </w:div>
    <w:div w:id="180820091">
      <w:bodyDiv w:val="1"/>
      <w:marLeft w:val="0"/>
      <w:marRight w:val="0"/>
      <w:marTop w:val="0"/>
      <w:marBottom w:val="0"/>
      <w:divBdr>
        <w:top w:val="none" w:sz="0" w:space="0" w:color="auto"/>
        <w:left w:val="none" w:sz="0" w:space="0" w:color="auto"/>
        <w:bottom w:val="none" w:sz="0" w:space="0" w:color="auto"/>
        <w:right w:val="none" w:sz="0" w:space="0" w:color="auto"/>
      </w:divBdr>
    </w:div>
    <w:div w:id="186337002">
      <w:bodyDiv w:val="1"/>
      <w:marLeft w:val="0"/>
      <w:marRight w:val="0"/>
      <w:marTop w:val="0"/>
      <w:marBottom w:val="0"/>
      <w:divBdr>
        <w:top w:val="none" w:sz="0" w:space="0" w:color="auto"/>
        <w:left w:val="none" w:sz="0" w:space="0" w:color="auto"/>
        <w:bottom w:val="none" w:sz="0" w:space="0" w:color="auto"/>
        <w:right w:val="none" w:sz="0" w:space="0" w:color="auto"/>
      </w:divBdr>
    </w:div>
    <w:div w:id="373038885">
      <w:bodyDiv w:val="1"/>
      <w:marLeft w:val="0"/>
      <w:marRight w:val="0"/>
      <w:marTop w:val="0"/>
      <w:marBottom w:val="0"/>
      <w:divBdr>
        <w:top w:val="none" w:sz="0" w:space="0" w:color="auto"/>
        <w:left w:val="none" w:sz="0" w:space="0" w:color="auto"/>
        <w:bottom w:val="none" w:sz="0" w:space="0" w:color="auto"/>
        <w:right w:val="none" w:sz="0" w:space="0" w:color="auto"/>
      </w:divBdr>
      <w:divsChild>
        <w:div w:id="72095091">
          <w:marLeft w:val="0"/>
          <w:marRight w:val="0"/>
          <w:marTop w:val="0"/>
          <w:marBottom w:val="0"/>
          <w:divBdr>
            <w:top w:val="none" w:sz="0" w:space="0" w:color="auto"/>
            <w:left w:val="none" w:sz="0" w:space="0" w:color="auto"/>
            <w:bottom w:val="none" w:sz="0" w:space="0" w:color="auto"/>
            <w:right w:val="none" w:sz="0" w:space="0" w:color="auto"/>
          </w:divBdr>
        </w:div>
        <w:div w:id="130220738">
          <w:marLeft w:val="0"/>
          <w:marRight w:val="0"/>
          <w:marTop w:val="0"/>
          <w:marBottom w:val="0"/>
          <w:divBdr>
            <w:top w:val="none" w:sz="0" w:space="0" w:color="auto"/>
            <w:left w:val="none" w:sz="0" w:space="0" w:color="auto"/>
            <w:bottom w:val="none" w:sz="0" w:space="0" w:color="auto"/>
            <w:right w:val="none" w:sz="0" w:space="0" w:color="auto"/>
          </w:divBdr>
        </w:div>
        <w:div w:id="182329393">
          <w:marLeft w:val="0"/>
          <w:marRight w:val="0"/>
          <w:marTop w:val="0"/>
          <w:marBottom w:val="0"/>
          <w:divBdr>
            <w:top w:val="none" w:sz="0" w:space="0" w:color="auto"/>
            <w:left w:val="none" w:sz="0" w:space="0" w:color="auto"/>
            <w:bottom w:val="none" w:sz="0" w:space="0" w:color="auto"/>
            <w:right w:val="none" w:sz="0" w:space="0" w:color="auto"/>
          </w:divBdr>
        </w:div>
        <w:div w:id="195630191">
          <w:marLeft w:val="0"/>
          <w:marRight w:val="0"/>
          <w:marTop w:val="0"/>
          <w:marBottom w:val="0"/>
          <w:divBdr>
            <w:top w:val="none" w:sz="0" w:space="0" w:color="auto"/>
            <w:left w:val="none" w:sz="0" w:space="0" w:color="auto"/>
            <w:bottom w:val="none" w:sz="0" w:space="0" w:color="auto"/>
            <w:right w:val="none" w:sz="0" w:space="0" w:color="auto"/>
          </w:divBdr>
        </w:div>
        <w:div w:id="230846943">
          <w:marLeft w:val="0"/>
          <w:marRight w:val="0"/>
          <w:marTop w:val="0"/>
          <w:marBottom w:val="0"/>
          <w:divBdr>
            <w:top w:val="none" w:sz="0" w:space="0" w:color="auto"/>
            <w:left w:val="none" w:sz="0" w:space="0" w:color="auto"/>
            <w:bottom w:val="none" w:sz="0" w:space="0" w:color="auto"/>
            <w:right w:val="none" w:sz="0" w:space="0" w:color="auto"/>
          </w:divBdr>
        </w:div>
        <w:div w:id="394157878">
          <w:marLeft w:val="0"/>
          <w:marRight w:val="0"/>
          <w:marTop w:val="0"/>
          <w:marBottom w:val="0"/>
          <w:divBdr>
            <w:top w:val="none" w:sz="0" w:space="0" w:color="auto"/>
            <w:left w:val="none" w:sz="0" w:space="0" w:color="auto"/>
            <w:bottom w:val="none" w:sz="0" w:space="0" w:color="auto"/>
            <w:right w:val="none" w:sz="0" w:space="0" w:color="auto"/>
          </w:divBdr>
        </w:div>
        <w:div w:id="430206924">
          <w:marLeft w:val="0"/>
          <w:marRight w:val="0"/>
          <w:marTop w:val="0"/>
          <w:marBottom w:val="0"/>
          <w:divBdr>
            <w:top w:val="none" w:sz="0" w:space="0" w:color="auto"/>
            <w:left w:val="none" w:sz="0" w:space="0" w:color="auto"/>
            <w:bottom w:val="none" w:sz="0" w:space="0" w:color="auto"/>
            <w:right w:val="none" w:sz="0" w:space="0" w:color="auto"/>
          </w:divBdr>
        </w:div>
        <w:div w:id="615143561">
          <w:marLeft w:val="0"/>
          <w:marRight w:val="0"/>
          <w:marTop w:val="0"/>
          <w:marBottom w:val="0"/>
          <w:divBdr>
            <w:top w:val="none" w:sz="0" w:space="0" w:color="auto"/>
            <w:left w:val="none" w:sz="0" w:space="0" w:color="auto"/>
            <w:bottom w:val="none" w:sz="0" w:space="0" w:color="auto"/>
            <w:right w:val="none" w:sz="0" w:space="0" w:color="auto"/>
          </w:divBdr>
        </w:div>
        <w:div w:id="636758107">
          <w:marLeft w:val="0"/>
          <w:marRight w:val="0"/>
          <w:marTop w:val="0"/>
          <w:marBottom w:val="0"/>
          <w:divBdr>
            <w:top w:val="none" w:sz="0" w:space="0" w:color="auto"/>
            <w:left w:val="none" w:sz="0" w:space="0" w:color="auto"/>
            <w:bottom w:val="none" w:sz="0" w:space="0" w:color="auto"/>
            <w:right w:val="none" w:sz="0" w:space="0" w:color="auto"/>
          </w:divBdr>
        </w:div>
        <w:div w:id="692606837">
          <w:marLeft w:val="0"/>
          <w:marRight w:val="0"/>
          <w:marTop w:val="0"/>
          <w:marBottom w:val="0"/>
          <w:divBdr>
            <w:top w:val="none" w:sz="0" w:space="0" w:color="auto"/>
            <w:left w:val="none" w:sz="0" w:space="0" w:color="auto"/>
            <w:bottom w:val="none" w:sz="0" w:space="0" w:color="auto"/>
            <w:right w:val="none" w:sz="0" w:space="0" w:color="auto"/>
          </w:divBdr>
        </w:div>
        <w:div w:id="711855060">
          <w:marLeft w:val="0"/>
          <w:marRight w:val="0"/>
          <w:marTop w:val="0"/>
          <w:marBottom w:val="0"/>
          <w:divBdr>
            <w:top w:val="none" w:sz="0" w:space="0" w:color="auto"/>
            <w:left w:val="none" w:sz="0" w:space="0" w:color="auto"/>
            <w:bottom w:val="none" w:sz="0" w:space="0" w:color="auto"/>
            <w:right w:val="none" w:sz="0" w:space="0" w:color="auto"/>
          </w:divBdr>
        </w:div>
        <w:div w:id="893925279">
          <w:marLeft w:val="0"/>
          <w:marRight w:val="0"/>
          <w:marTop w:val="0"/>
          <w:marBottom w:val="0"/>
          <w:divBdr>
            <w:top w:val="none" w:sz="0" w:space="0" w:color="auto"/>
            <w:left w:val="none" w:sz="0" w:space="0" w:color="auto"/>
            <w:bottom w:val="none" w:sz="0" w:space="0" w:color="auto"/>
            <w:right w:val="none" w:sz="0" w:space="0" w:color="auto"/>
          </w:divBdr>
        </w:div>
        <w:div w:id="983971650">
          <w:marLeft w:val="0"/>
          <w:marRight w:val="0"/>
          <w:marTop w:val="0"/>
          <w:marBottom w:val="0"/>
          <w:divBdr>
            <w:top w:val="none" w:sz="0" w:space="0" w:color="auto"/>
            <w:left w:val="none" w:sz="0" w:space="0" w:color="auto"/>
            <w:bottom w:val="none" w:sz="0" w:space="0" w:color="auto"/>
            <w:right w:val="none" w:sz="0" w:space="0" w:color="auto"/>
          </w:divBdr>
        </w:div>
        <w:div w:id="984047535">
          <w:marLeft w:val="0"/>
          <w:marRight w:val="0"/>
          <w:marTop w:val="0"/>
          <w:marBottom w:val="0"/>
          <w:divBdr>
            <w:top w:val="none" w:sz="0" w:space="0" w:color="auto"/>
            <w:left w:val="none" w:sz="0" w:space="0" w:color="auto"/>
            <w:bottom w:val="none" w:sz="0" w:space="0" w:color="auto"/>
            <w:right w:val="none" w:sz="0" w:space="0" w:color="auto"/>
          </w:divBdr>
        </w:div>
        <w:div w:id="1007363034">
          <w:marLeft w:val="0"/>
          <w:marRight w:val="0"/>
          <w:marTop w:val="0"/>
          <w:marBottom w:val="0"/>
          <w:divBdr>
            <w:top w:val="none" w:sz="0" w:space="0" w:color="auto"/>
            <w:left w:val="none" w:sz="0" w:space="0" w:color="auto"/>
            <w:bottom w:val="none" w:sz="0" w:space="0" w:color="auto"/>
            <w:right w:val="none" w:sz="0" w:space="0" w:color="auto"/>
          </w:divBdr>
        </w:div>
        <w:div w:id="1052313594">
          <w:marLeft w:val="0"/>
          <w:marRight w:val="0"/>
          <w:marTop w:val="0"/>
          <w:marBottom w:val="0"/>
          <w:divBdr>
            <w:top w:val="none" w:sz="0" w:space="0" w:color="auto"/>
            <w:left w:val="none" w:sz="0" w:space="0" w:color="auto"/>
            <w:bottom w:val="none" w:sz="0" w:space="0" w:color="auto"/>
            <w:right w:val="none" w:sz="0" w:space="0" w:color="auto"/>
          </w:divBdr>
        </w:div>
        <w:div w:id="1070931432">
          <w:marLeft w:val="0"/>
          <w:marRight w:val="0"/>
          <w:marTop w:val="0"/>
          <w:marBottom w:val="0"/>
          <w:divBdr>
            <w:top w:val="none" w:sz="0" w:space="0" w:color="auto"/>
            <w:left w:val="none" w:sz="0" w:space="0" w:color="auto"/>
            <w:bottom w:val="none" w:sz="0" w:space="0" w:color="auto"/>
            <w:right w:val="none" w:sz="0" w:space="0" w:color="auto"/>
          </w:divBdr>
        </w:div>
        <w:div w:id="1116144251">
          <w:marLeft w:val="0"/>
          <w:marRight w:val="0"/>
          <w:marTop w:val="0"/>
          <w:marBottom w:val="0"/>
          <w:divBdr>
            <w:top w:val="none" w:sz="0" w:space="0" w:color="auto"/>
            <w:left w:val="none" w:sz="0" w:space="0" w:color="auto"/>
            <w:bottom w:val="none" w:sz="0" w:space="0" w:color="auto"/>
            <w:right w:val="none" w:sz="0" w:space="0" w:color="auto"/>
          </w:divBdr>
        </w:div>
        <w:div w:id="1186751348">
          <w:marLeft w:val="0"/>
          <w:marRight w:val="0"/>
          <w:marTop w:val="0"/>
          <w:marBottom w:val="0"/>
          <w:divBdr>
            <w:top w:val="none" w:sz="0" w:space="0" w:color="auto"/>
            <w:left w:val="none" w:sz="0" w:space="0" w:color="auto"/>
            <w:bottom w:val="none" w:sz="0" w:space="0" w:color="auto"/>
            <w:right w:val="none" w:sz="0" w:space="0" w:color="auto"/>
          </w:divBdr>
        </w:div>
        <w:div w:id="1239484068">
          <w:marLeft w:val="0"/>
          <w:marRight w:val="0"/>
          <w:marTop w:val="0"/>
          <w:marBottom w:val="0"/>
          <w:divBdr>
            <w:top w:val="none" w:sz="0" w:space="0" w:color="auto"/>
            <w:left w:val="none" w:sz="0" w:space="0" w:color="auto"/>
            <w:bottom w:val="none" w:sz="0" w:space="0" w:color="auto"/>
            <w:right w:val="none" w:sz="0" w:space="0" w:color="auto"/>
          </w:divBdr>
        </w:div>
        <w:div w:id="1364355868">
          <w:marLeft w:val="0"/>
          <w:marRight w:val="0"/>
          <w:marTop w:val="0"/>
          <w:marBottom w:val="0"/>
          <w:divBdr>
            <w:top w:val="none" w:sz="0" w:space="0" w:color="auto"/>
            <w:left w:val="none" w:sz="0" w:space="0" w:color="auto"/>
            <w:bottom w:val="none" w:sz="0" w:space="0" w:color="auto"/>
            <w:right w:val="none" w:sz="0" w:space="0" w:color="auto"/>
          </w:divBdr>
        </w:div>
        <w:div w:id="1381006796">
          <w:marLeft w:val="0"/>
          <w:marRight w:val="0"/>
          <w:marTop w:val="0"/>
          <w:marBottom w:val="0"/>
          <w:divBdr>
            <w:top w:val="none" w:sz="0" w:space="0" w:color="auto"/>
            <w:left w:val="none" w:sz="0" w:space="0" w:color="auto"/>
            <w:bottom w:val="none" w:sz="0" w:space="0" w:color="auto"/>
            <w:right w:val="none" w:sz="0" w:space="0" w:color="auto"/>
          </w:divBdr>
        </w:div>
        <w:div w:id="1456635710">
          <w:marLeft w:val="0"/>
          <w:marRight w:val="0"/>
          <w:marTop w:val="0"/>
          <w:marBottom w:val="0"/>
          <w:divBdr>
            <w:top w:val="none" w:sz="0" w:space="0" w:color="auto"/>
            <w:left w:val="none" w:sz="0" w:space="0" w:color="auto"/>
            <w:bottom w:val="none" w:sz="0" w:space="0" w:color="auto"/>
            <w:right w:val="none" w:sz="0" w:space="0" w:color="auto"/>
          </w:divBdr>
        </w:div>
        <w:div w:id="1594438010">
          <w:marLeft w:val="0"/>
          <w:marRight w:val="0"/>
          <w:marTop w:val="0"/>
          <w:marBottom w:val="0"/>
          <w:divBdr>
            <w:top w:val="none" w:sz="0" w:space="0" w:color="auto"/>
            <w:left w:val="none" w:sz="0" w:space="0" w:color="auto"/>
            <w:bottom w:val="none" w:sz="0" w:space="0" w:color="auto"/>
            <w:right w:val="none" w:sz="0" w:space="0" w:color="auto"/>
          </w:divBdr>
        </w:div>
        <w:div w:id="1607418749">
          <w:marLeft w:val="0"/>
          <w:marRight w:val="0"/>
          <w:marTop w:val="0"/>
          <w:marBottom w:val="0"/>
          <w:divBdr>
            <w:top w:val="none" w:sz="0" w:space="0" w:color="auto"/>
            <w:left w:val="none" w:sz="0" w:space="0" w:color="auto"/>
            <w:bottom w:val="none" w:sz="0" w:space="0" w:color="auto"/>
            <w:right w:val="none" w:sz="0" w:space="0" w:color="auto"/>
          </w:divBdr>
        </w:div>
        <w:div w:id="1754156646">
          <w:marLeft w:val="0"/>
          <w:marRight w:val="0"/>
          <w:marTop w:val="0"/>
          <w:marBottom w:val="0"/>
          <w:divBdr>
            <w:top w:val="none" w:sz="0" w:space="0" w:color="auto"/>
            <w:left w:val="none" w:sz="0" w:space="0" w:color="auto"/>
            <w:bottom w:val="none" w:sz="0" w:space="0" w:color="auto"/>
            <w:right w:val="none" w:sz="0" w:space="0" w:color="auto"/>
          </w:divBdr>
        </w:div>
        <w:div w:id="1793942353">
          <w:marLeft w:val="0"/>
          <w:marRight w:val="0"/>
          <w:marTop w:val="0"/>
          <w:marBottom w:val="0"/>
          <w:divBdr>
            <w:top w:val="none" w:sz="0" w:space="0" w:color="auto"/>
            <w:left w:val="none" w:sz="0" w:space="0" w:color="auto"/>
            <w:bottom w:val="none" w:sz="0" w:space="0" w:color="auto"/>
            <w:right w:val="none" w:sz="0" w:space="0" w:color="auto"/>
          </w:divBdr>
        </w:div>
        <w:div w:id="1819951409">
          <w:marLeft w:val="0"/>
          <w:marRight w:val="0"/>
          <w:marTop w:val="0"/>
          <w:marBottom w:val="0"/>
          <w:divBdr>
            <w:top w:val="none" w:sz="0" w:space="0" w:color="auto"/>
            <w:left w:val="none" w:sz="0" w:space="0" w:color="auto"/>
            <w:bottom w:val="none" w:sz="0" w:space="0" w:color="auto"/>
            <w:right w:val="none" w:sz="0" w:space="0" w:color="auto"/>
          </w:divBdr>
        </w:div>
        <w:div w:id="1925340617">
          <w:marLeft w:val="0"/>
          <w:marRight w:val="0"/>
          <w:marTop w:val="0"/>
          <w:marBottom w:val="0"/>
          <w:divBdr>
            <w:top w:val="none" w:sz="0" w:space="0" w:color="auto"/>
            <w:left w:val="none" w:sz="0" w:space="0" w:color="auto"/>
            <w:bottom w:val="none" w:sz="0" w:space="0" w:color="auto"/>
            <w:right w:val="none" w:sz="0" w:space="0" w:color="auto"/>
          </w:divBdr>
        </w:div>
        <w:div w:id="1948728124">
          <w:marLeft w:val="0"/>
          <w:marRight w:val="0"/>
          <w:marTop w:val="0"/>
          <w:marBottom w:val="0"/>
          <w:divBdr>
            <w:top w:val="none" w:sz="0" w:space="0" w:color="auto"/>
            <w:left w:val="none" w:sz="0" w:space="0" w:color="auto"/>
            <w:bottom w:val="none" w:sz="0" w:space="0" w:color="auto"/>
            <w:right w:val="none" w:sz="0" w:space="0" w:color="auto"/>
          </w:divBdr>
        </w:div>
        <w:div w:id="2098942447">
          <w:marLeft w:val="0"/>
          <w:marRight w:val="0"/>
          <w:marTop w:val="0"/>
          <w:marBottom w:val="0"/>
          <w:divBdr>
            <w:top w:val="none" w:sz="0" w:space="0" w:color="auto"/>
            <w:left w:val="none" w:sz="0" w:space="0" w:color="auto"/>
            <w:bottom w:val="none" w:sz="0" w:space="0" w:color="auto"/>
            <w:right w:val="none" w:sz="0" w:space="0" w:color="auto"/>
          </w:divBdr>
        </w:div>
        <w:div w:id="2108454273">
          <w:marLeft w:val="0"/>
          <w:marRight w:val="0"/>
          <w:marTop w:val="0"/>
          <w:marBottom w:val="0"/>
          <w:divBdr>
            <w:top w:val="none" w:sz="0" w:space="0" w:color="auto"/>
            <w:left w:val="none" w:sz="0" w:space="0" w:color="auto"/>
            <w:bottom w:val="none" w:sz="0" w:space="0" w:color="auto"/>
            <w:right w:val="none" w:sz="0" w:space="0" w:color="auto"/>
          </w:divBdr>
        </w:div>
        <w:div w:id="2144303064">
          <w:marLeft w:val="0"/>
          <w:marRight w:val="0"/>
          <w:marTop w:val="0"/>
          <w:marBottom w:val="0"/>
          <w:divBdr>
            <w:top w:val="none" w:sz="0" w:space="0" w:color="auto"/>
            <w:left w:val="none" w:sz="0" w:space="0" w:color="auto"/>
            <w:bottom w:val="none" w:sz="0" w:space="0" w:color="auto"/>
            <w:right w:val="none" w:sz="0" w:space="0" w:color="auto"/>
          </w:divBdr>
        </w:div>
      </w:divsChild>
    </w:div>
    <w:div w:id="474957512">
      <w:bodyDiv w:val="1"/>
      <w:marLeft w:val="0"/>
      <w:marRight w:val="0"/>
      <w:marTop w:val="0"/>
      <w:marBottom w:val="0"/>
      <w:divBdr>
        <w:top w:val="none" w:sz="0" w:space="0" w:color="auto"/>
        <w:left w:val="none" w:sz="0" w:space="0" w:color="auto"/>
        <w:bottom w:val="none" w:sz="0" w:space="0" w:color="auto"/>
        <w:right w:val="none" w:sz="0" w:space="0" w:color="auto"/>
      </w:divBdr>
    </w:div>
    <w:div w:id="812219388">
      <w:bodyDiv w:val="1"/>
      <w:marLeft w:val="0"/>
      <w:marRight w:val="0"/>
      <w:marTop w:val="0"/>
      <w:marBottom w:val="0"/>
      <w:divBdr>
        <w:top w:val="none" w:sz="0" w:space="0" w:color="auto"/>
        <w:left w:val="none" w:sz="0" w:space="0" w:color="auto"/>
        <w:bottom w:val="none" w:sz="0" w:space="0" w:color="auto"/>
        <w:right w:val="none" w:sz="0" w:space="0" w:color="auto"/>
      </w:divBdr>
      <w:divsChild>
        <w:div w:id="301738145">
          <w:marLeft w:val="0"/>
          <w:marRight w:val="0"/>
          <w:marTop w:val="0"/>
          <w:marBottom w:val="0"/>
          <w:divBdr>
            <w:top w:val="none" w:sz="0" w:space="0" w:color="auto"/>
            <w:left w:val="none" w:sz="0" w:space="0" w:color="auto"/>
            <w:bottom w:val="none" w:sz="0" w:space="0" w:color="auto"/>
            <w:right w:val="none" w:sz="0" w:space="0" w:color="auto"/>
          </w:divBdr>
        </w:div>
      </w:divsChild>
    </w:div>
    <w:div w:id="904605424">
      <w:bodyDiv w:val="1"/>
      <w:marLeft w:val="0"/>
      <w:marRight w:val="0"/>
      <w:marTop w:val="0"/>
      <w:marBottom w:val="0"/>
      <w:divBdr>
        <w:top w:val="none" w:sz="0" w:space="0" w:color="auto"/>
        <w:left w:val="none" w:sz="0" w:space="0" w:color="auto"/>
        <w:bottom w:val="none" w:sz="0" w:space="0" w:color="auto"/>
        <w:right w:val="none" w:sz="0" w:space="0" w:color="auto"/>
      </w:divBdr>
      <w:divsChild>
        <w:div w:id="1209562615">
          <w:marLeft w:val="0"/>
          <w:marRight w:val="0"/>
          <w:marTop w:val="0"/>
          <w:marBottom w:val="0"/>
          <w:divBdr>
            <w:top w:val="none" w:sz="0" w:space="0" w:color="auto"/>
            <w:left w:val="none" w:sz="0" w:space="0" w:color="auto"/>
            <w:bottom w:val="none" w:sz="0" w:space="0" w:color="auto"/>
            <w:right w:val="none" w:sz="0" w:space="0" w:color="auto"/>
          </w:divBdr>
        </w:div>
      </w:divsChild>
    </w:div>
    <w:div w:id="927081458">
      <w:bodyDiv w:val="1"/>
      <w:marLeft w:val="0"/>
      <w:marRight w:val="0"/>
      <w:marTop w:val="0"/>
      <w:marBottom w:val="0"/>
      <w:divBdr>
        <w:top w:val="none" w:sz="0" w:space="0" w:color="auto"/>
        <w:left w:val="none" w:sz="0" w:space="0" w:color="auto"/>
        <w:bottom w:val="none" w:sz="0" w:space="0" w:color="auto"/>
        <w:right w:val="none" w:sz="0" w:space="0" w:color="auto"/>
      </w:divBdr>
    </w:div>
    <w:div w:id="981353295">
      <w:bodyDiv w:val="1"/>
      <w:marLeft w:val="0"/>
      <w:marRight w:val="0"/>
      <w:marTop w:val="0"/>
      <w:marBottom w:val="0"/>
      <w:divBdr>
        <w:top w:val="none" w:sz="0" w:space="0" w:color="auto"/>
        <w:left w:val="none" w:sz="0" w:space="0" w:color="auto"/>
        <w:bottom w:val="none" w:sz="0" w:space="0" w:color="auto"/>
        <w:right w:val="none" w:sz="0" w:space="0" w:color="auto"/>
      </w:divBdr>
    </w:div>
    <w:div w:id="1083378426">
      <w:bodyDiv w:val="1"/>
      <w:marLeft w:val="0"/>
      <w:marRight w:val="0"/>
      <w:marTop w:val="0"/>
      <w:marBottom w:val="0"/>
      <w:divBdr>
        <w:top w:val="none" w:sz="0" w:space="0" w:color="auto"/>
        <w:left w:val="none" w:sz="0" w:space="0" w:color="auto"/>
        <w:bottom w:val="none" w:sz="0" w:space="0" w:color="auto"/>
        <w:right w:val="none" w:sz="0" w:space="0" w:color="auto"/>
      </w:divBdr>
    </w:div>
    <w:div w:id="1125778274">
      <w:bodyDiv w:val="1"/>
      <w:marLeft w:val="0"/>
      <w:marRight w:val="0"/>
      <w:marTop w:val="0"/>
      <w:marBottom w:val="0"/>
      <w:divBdr>
        <w:top w:val="none" w:sz="0" w:space="0" w:color="auto"/>
        <w:left w:val="none" w:sz="0" w:space="0" w:color="auto"/>
        <w:bottom w:val="none" w:sz="0" w:space="0" w:color="auto"/>
        <w:right w:val="none" w:sz="0" w:space="0" w:color="auto"/>
      </w:divBdr>
    </w:div>
    <w:div w:id="1145587304">
      <w:bodyDiv w:val="1"/>
      <w:marLeft w:val="0"/>
      <w:marRight w:val="0"/>
      <w:marTop w:val="0"/>
      <w:marBottom w:val="0"/>
      <w:divBdr>
        <w:top w:val="none" w:sz="0" w:space="0" w:color="auto"/>
        <w:left w:val="none" w:sz="0" w:space="0" w:color="auto"/>
        <w:bottom w:val="none" w:sz="0" w:space="0" w:color="auto"/>
        <w:right w:val="none" w:sz="0" w:space="0" w:color="auto"/>
      </w:divBdr>
    </w:div>
    <w:div w:id="1189487053">
      <w:bodyDiv w:val="1"/>
      <w:marLeft w:val="0"/>
      <w:marRight w:val="0"/>
      <w:marTop w:val="0"/>
      <w:marBottom w:val="0"/>
      <w:divBdr>
        <w:top w:val="none" w:sz="0" w:space="0" w:color="auto"/>
        <w:left w:val="none" w:sz="0" w:space="0" w:color="auto"/>
        <w:bottom w:val="none" w:sz="0" w:space="0" w:color="auto"/>
        <w:right w:val="none" w:sz="0" w:space="0" w:color="auto"/>
      </w:divBdr>
    </w:div>
    <w:div w:id="1406798269">
      <w:bodyDiv w:val="1"/>
      <w:marLeft w:val="0"/>
      <w:marRight w:val="0"/>
      <w:marTop w:val="0"/>
      <w:marBottom w:val="0"/>
      <w:divBdr>
        <w:top w:val="none" w:sz="0" w:space="0" w:color="auto"/>
        <w:left w:val="none" w:sz="0" w:space="0" w:color="auto"/>
        <w:bottom w:val="none" w:sz="0" w:space="0" w:color="auto"/>
        <w:right w:val="none" w:sz="0" w:space="0" w:color="auto"/>
      </w:divBdr>
    </w:div>
    <w:div w:id="1426415433">
      <w:bodyDiv w:val="1"/>
      <w:marLeft w:val="0"/>
      <w:marRight w:val="0"/>
      <w:marTop w:val="0"/>
      <w:marBottom w:val="0"/>
      <w:divBdr>
        <w:top w:val="none" w:sz="0" w:space="0" w:color="auto"/>
        <w:left w:val="none" w:sz="0" w:space="0" w:color="auto"/>
        <w:bottom w:val="none" w:sz="0" w:space="0" w:color="auto"/>
        <w:right w:val="none" w:sz="0" w:space="0" w:color="auto"/>
      </w:divBdr>
      <w:divsChild>
        <w:div w:id="666978">
          <w:marLeft w:val="0"/>
          <w:marRight w:val="0"/>
          <w:marTop w:val="0"/>
          <w:marBottom w:val="0"/>
          <w:divBdr>
            <w:top w:val="none" w:sz="0" w:space="0" w:color="auto"/>
            <w:left w:val="none" w:sz="0" w:space="0" w:color="auto"/>
            <w:bottom w:val="none" w:sz="0" w:space="0" w:color="auto"/>
            <w:right w:val="none" w:sz="0" w:space="0" w:color="auto"/>
          </w:divBdr>
        </w:div>
        <w:div w:id="15618829">
          <w:marLeft w:val="0"/>
          <w:marRight w:val="0"/>
          <w:marTop w:val="0"/>
          <w:marBottom w:val="0"/>
          <w:divBdr>
            <w:top w:val="none" w:sz="0" w:space="0" w:color="auto"/>
            <w:left w:val="none" w:sz="0" w:space="0" w:color="auto"/>
            <w:bottom w:val="none" w:sz="0" w:space="0" w:color="auto"/>
            <w:right w:val="none" w:sz="0" w:space="0" w:color="auto"/>
          </w:divBdr>
        </w:div>
        <w:div w:id="99838730">
          <w:marLeft w:val="0"/>
          <w:marRight w:val="0"/>
          <w:marTop w:val="0"/>
          <w:marBottom w:val="0"/>
          <w:divBdr>
            <w:top w:val="none" w:sz="0" w:space="0" w:color="auto"/>
            <w:left w:val="none" w:sz="0" w:space="0" w:color="auto"/>
            <w:bottom w:val="none" w:sz="0" w:space="0" w:color="auto"/>
            <w:right w:val="none" w:sz="0" w:space="0" w:color="auto"/>
          </w:divBdr>
        </w:div>
        <w:div w:id="118302841">
          <w:marLeft w:val="0"/>
          <w:marRight w:val="0"/>
          <w:marTop w:val="0"/>
          <w:marBottom w:val="0"/>
          <w:divBdr>
            <w:top w:val="none" w:sz="0" w:space="0" w:color="auto"/>
            <w:left w:val="none" w:sz="0" w:space="0" w:color="auto"/>
            <w:bottom w:val="none" w:sz="0" w:space="0" w:color="auto"/>
            <w:right w:val="none" w:sz="0" w:space="0" w:color="auto"/>
          </w:divBdr>
        </w:div>
        <w:div w:id="124589689">
          <w:marLeft w:val="0"/>
          <w:marRight w:val="0"/>
          <w:marTop w:val="0"/>
          <w:marBottom w:val="0"/>
          <w:divBdr>
            <w:top w:val="none" w:sz="0" w:space="0" w:color="auto"/>
            <w:left w:val="none" w:sz="0" w:space="0" w:color="auto"/>
            <w:bottom w:val="none" w:sz="0" w:space="0" w:color="auto"/>
            <w:right w:val="none" w:sz="0" w:space="0" w:color="auto"/>
          </w:divBdr>
        </w:div>
        <w:div w:id="161552737">
          <w:marLeft w:val="0"/>
          <w:marRight w:val="0"/>
          <w:marTop w:val="0"/>
          <w:marBottom w:val="0"/>
          <w:divBdr>
            <w:top w:val="none" w:sz="0" w:space="0" w:color="auto"/>
            <w:left w:val="none" w:sz="0" w:space="0" w:color="auto"/>
            <w:bottom w:val="none" w:sz="0" w:space="0" w:color="auto"/>
            <w:right w:val="none" w:sz="0" w:space="0" w:color="auto"/>
          </w:divBdr>
        </w:div>
        <w:div w:id="185339771">
          <w:marLeft w:val="0"/>
          <w:marRight w:val="0"/>
          <w:marTop w:val="0"/>
          <w:marBottom w:val="0"/>
          <w:divBdr>
            <w:top w:val="none" w:sz="0" w:space="0" w:color="auto"/>
            <w:left w:val="none" w:sz="0" w:space="0" w:color="auto"/>
            <w:bottom w:val="none" w:sz="0" w:space="0" w:color="auto"/>
            <w:right w:val="none" w:sz="0" w:space="0" w:color="auto"/>
          </w:divBdr>
        </w:div>
        <w:div w:id="246426080">
          <w:marLeft w:val="0"/>
          <w:marRight w:val="0"/>
          <w:marTop w:val="0"/>
          <w:marBottom w:val="0"/>
          <w:divBdr>
            <w:top w:val="none" w:sz="0" w:space="0" w:color="auto"/>
            <w:left w:val="none" w:sz="0" w:space="0" w:color="auto"/>
            <w:bottom w:val="none" w:sz="0" w:space="0" w:color="auto"/>
            <w:right w:val="none" w:sz="0" w:space="0" w:color="auto"/>
          </w:divBdr>
        </w:div>
        <w:div w:id="343216184">
          <w:marLeft w:val="0"/>
          <w:marRight w:val="0"/>
          <w:marTop w:val="0"/>
          <w:marBottom w:val="0"/>
          <w:divBdr>
            <w:top w:val="none" w:sz="0" w:space="0" w:color="auto"/>
            <w:left w:val="none" w:sz="0" w:space="0" w:color="auto"/>
            <w:bottom w:val="none" w:sz="0" w:space="0" w:color="auto"/>
            <w:right w:val="none" w:sz="0" w:space="0" w:color="auto"/>
          </w:divBdr>
        </w:div>
        <w:div w:id="413473815">
          <w:marLeft w:val="0"/>
          <w:marRight w:val="0"/>
          <w:marTop w:val="0"/>
          <w:marBottom w:val="0"/>
          <w:divBdr>
            <w:top w:val="none" w:sz="0" w:space="0" w:color="auto"/>
            <w:left w:val="none" w:sz="0" w:space="0" w:color="auto"/>
            <w:bottom w:val="none" w:sz="0" w:space="0" w:color="auto"/>
            <w:right w:val="none" w:sz="0" w:space="0" w:color="auto"/>
          </w:divBdr>
        </w:div>
        <w:div w:id="431049343">
          <w:marLeft w:val="0"/>
          <w:marRight w:val="0"/>
          <w:marTop w:val="0"/>
          <w:marBottom w:val="0"/>
          <w:divBdr>
            <w:top w:val="none" w:sz="0" w:space="0" w:color="auto"/>
            <w:left w:val="none" w:sz="0" w:space="0" w:color="auto"/>
            <w:bottom w:val="none" w:sz="0" w:space="0" w:color="auto"/>
            <w:right w:val="none" w:sz="0" w:space="0" w:color="auto"/>
          </w:divBdr>
        </w:div>
        <w:div w:id="450788593">
          <w:marLeft w:val="0"/>
          <w:marRight w:val="0"/>
          <w:marTop w:val="0"/>
          <w:marBottom w:val="0"/>
          <w:divBdr>
            <w:top w:val="none" w:sz="0" w:space="0" w:color="auto"/>
            <w:left w:val="none" w:sz="0" w:space="0" w:color="auto"/>
            <w:bottom w:val="none" w:sz="0" w:space="0" w:color="auto"/>
            <w:right w:val="none" w:sz="0" w:space="0" w:color="auto"/>
          </w:divBdr>
        </w:div>
        <w:div w:id="465972434">
          <w:marLeft w:val="0"/>
          <w:marRight w:val="0"/>
          <w:marTop w:val="0"/>
          <w:marBottom w:val="0"/>
          <w:divBdr>
            <w:top w:val="none" w:sz="0" w:space="0" w:color="auto"/>
            <w:left w:val="none" w:sz="0" w:space="0" w:color="auto"/>
            <w:bottom w:val="none" w:sz="0" w:space="0" w:color="auto"/>
            <w:right w:val="none" w:sz="0" w:space="0" w:color="auto"/>
          </w:divBdr>
        </w:div>
        <w:div w:id="610861102">
          <w:marLeft w:val="0"/>
          <w:marRight w:val="0"/>
          <w:marTop w:val="0"/>
          <w:marBottom w:val="0"/>
          <w:divBdr>
            <w:top w:val="none" w:sz="0" w:space="0" w:color="auto"/>
            <w:left w:val="none" w:sz="0" w:space="0" w:color="auto"/>
            <w:bottom w:val="none" w:sz="0" w:space="0" w:color="auto"/>
            <w:right w:val="none" w:sz="0" w:space="0" w:color="auto"/>
          </w:divBdr>
        </w:div>
        <w:div w:id="700325455">
          <w:marLeft w:val="0"/>
          <w:marRight w:val="0"/>
          <w:marTop w:val="0"/>
          <w:marBottom w:val="0"/>
          <w:divBdr>
            <w:top w:val="none" w:sz="0" w:space="0" w:color="auto"/>
            <w:left w:val="none" w:sz="0" w:space="0" w:color="auto"/>
            <w:bottom w:val="none" w:sz="0" w:space="0" w:color="auto"/>
            <w:right w:val="none" w:sz="0" w:space="0" w:color="auto"/>
          </w:divBdr>
        </w:div>
        <w:div w:id="747072597">
          <w:marLeft w:val="0"/>
          <w:marRight w:val="0"/>
          <w:marTop w:val="0"/>
          <w:marBottom w:val="0"/>
          <w:divBdr>
            <w:top w:val="none" w:sz="0" w:space="0" w:color="auto"/>
            <w:left w:val="none" w:sz="0" w:space="0" w:color="auto"/>
            <w:bottom w:val="none" w:sz="0" w:space="0" w:color="auto"/>
            <w:right w:val="none" w:sz="0" w:space="0" w:color="auto"/>
          </w:divBdr>
        </w:div>
        <w:div w:id="770854227">
          <w:marLeft w:val="0"/>
          <w:marRight w:val="0"/>
          <w:marTop w:val="0"/>
          <w:marBottom w:val="0"/>
          <w:divBdr>
            <w:top w:val="none" w:sz="0" w:space="0" w:color="auto"/>
            <w:left w:val="none" w:sz="0" w:space="0" w:color="auto"/>
            <w:bottom w:val="none" w:sz="0" w:space="0" w:color="auto"/>
            <w:right w:val="none" w:sz="0" w:space="0" w:color="auto"/>
          </w:divBdr>
        </w:div>
        <w:div w:id="971054745">
          <w:marLeft w:val="0"/>
          <w:marRight w:val="0"/>
          <w:marTop w:val="0"/>
          <w:marBottom w:val="0"/>
          <w:divBdr>
            <w:top w:val="none" w:sz="0" w:space="0" w:color="auto"/>
            <w:left w:val="none" w:sz="0" w:space="0" w:color="auto"/>
            <w:bottom w:val="none" w:sz="0" w:space="0" w:color="auto"/>
            <w:right w:val="none" w:sz="0" w:space="0" w:color="auto"/>
          </w:divBdr>
        </w:div>
        <w:div w:id="1004472767">
          <w:marLeft w:val="0"/>
          <w:marRight w:val="0"/>
          <w:marTop w:val="0"/>
          <w:marBottom w:val="0"/>
          <w:divBdr>
            <w:top w:val="none" w:sz="0" w:space="0" w:color="auto"/>
            <w:left w:val="none" w:sz="0" w:space="0" w:color="auto"/>
            <w:bottom w:val="none" w:sz="0" w:space="0" w:color="auto"/>
            <w:right w:val="none" w:sz="0" w:space="0" w:color="auto"/>
          </w:divBdr>
        </w:div>
        <w:div w:id="1181892345">
          <w:marLeft w:val="0"/>
          <w:marRight w:val="0"/>
          <w:marTop w:val="0"/>
          <w:marBottom w:val="0"/>
          <w:divBdr>
            <w:top w:val="none" w:sz="0" w:space="0" w:color="auto"/>
            <w:left w:val="none" w:sz="0" w:space="0" w:color="auto"/>
            <w:bottom w:val="none" w:sz="0" w:space="0" w:color="auto"/>
            <w:right w:val="none" w:sz="0" w:space="0" w:color="auto"/>
          </w:divBdr>
        </w:div>
        <w:div w:id="1211307251">
          <w:marLeft w:val="0"/>
          <w:marRight w:val="0"/>
          <w:marTop w:val="0"/>
          <w:marBottom w:val="0"/>
          <w:divBdr>
            <w:top w:val="none" w:sz="0" w:space="0" w:color="auto"/>
            <w:left w:val="none" w:sz="0" w:space="0" w:color="auto"/>
            <w:bottom w:val="none" w:sz="0" w:space="0" w:color="auto"/>
            <w:right w:val="none" w:sz="0" w:space="0" w:color="auto"/>
          </w:divBdr>
        </w:div>
        <w:div w:id="1265919406">
          <w:marLeft w:val="0"/>
          <w:marRight w:val="0"/>
          <w:marTop w:val="0"/>
          <w:marBottom w:val="0"/>
          <w:divBdr>
            <w:top w:val="none" w:sz="0" w:space="0" w:color="auto"/>
            <w:left w:val="none" w:sz="0" w:space="0" w:color="auto"/>
            <w:bottom w:val="none" w:sz="0" w:space="0" w:color="auto"/>
            <w:right w:val="none" w:sz="0" w:space="0" w:color="auto"/>
          </w:divBdr>
        </w:div>
        <w:div w:id="1351302072">
          <w:marLeft w:val="0"/>
          <w:marRight w:val="0"/>
          <w:marTop w:val="0"/>
          <w:marBottom w:val="0"/>
          <w:divBdr>
            <w:top w:val="none" w:sz="0" w:space="0" w:color="auto"/>
            <w:left w:val="none" w:sz="0" w:space="0" w:color="auto"/>
            <w:bottom w:val="none" w:sz="0" w:space="0" w:color="auto"/>
            <w:right w:val="none" w:sz="0" w:space="0" w:color="auto"/>
          </w:divBdr>
        </w:div>
        <w:div w:id="1468208850">
          <w:marLeft w:val="0"/>
          <w:marRight w:val="0"/>
          <w:marTop w:val="0"/>
          <w:marBottom w:val="0"/>
          <w:divBdr>
            <w:top w:val="none" w:sz="0" w:space="0" w:color="auto"/>
            <w:left w:val="none" w:sz="0" w:space="0" w:color="auto"/>
            <w:bottom w:val="none" w:sz="0" w:space="0" w:color="auto"/>
            <w:right w:val="none" w:sz="0" w:space="0" w:color="auto"/>
          </w:divBdr>
        </w:div>
        <w:div w:id="1475492334">
          <w:marLeft w:val="0"/>
          <w:marRight w:val="0"/>
          <w:marTop w:val="0"/>
          <w:marBottom w:val="0"/>
          <w:divBdr>
            <w:top w:val="none" w:sz="0" w:space="0" w:color="auto"/>
            <w:left w:val="none" w:sz="0" w:space="0" w:color="auto"/>
            <w:bottom w:val="none" w:sz="0" w:space="0" w:color="auto"/>
            <w:right w:val="none" w:sz="0" w:space="0" w:color="auto"/>
          </w:divBdr>
        </w:div>
        <w:div w:id="1512721879">
          <w:marLeft w:val="0"/>
          <w:marRight w:val="0"/>
          <w:marTop w:val="0"/>
          <w:marBottom w:val="0"/>
          <w:divBdr>
            <w:top w:val="none" w:sz="0" w:space="0" w:color="auto"/>
            <w:left w:val="none" w:sz="0" w:space="0" w:color="auto"/>
            <w:bottom w:val="none" w:sz="0" w:space="0" w:color="auto"/>
            <w:right w:val="none" w:sz="0" w:space="0" w:color="auto"/>
          </w:divBdr>
        </w:div>
        <w:div w:id="1530798059">
          <w:marLeft w:val="0"/>
          <w:marRight w:val="0"/>
          <w:marTop w:val="0"/>
          <w:marBottom w:val="0"/>
          <w:divBdr>
            <w:top w:val="none" w:sz="0" w:space="0" w:color="auto"/>
            <w:left w:val="none" w:sz="0" w:space="0" w:color="auto"/>
            <w:bottom w:val="none" w:sz="0" w:space="0" w:color="auto"/>
            <w:right w:val="none" w:sz="0" w:space="0" w:color="auto"/>
          </w:divBdr>
        </w:div>
        <w:div w:id="1726753899">
          <w:marLeft w:val="0"/>
          <w:marRight w:val="0"/>
          <w:marTop w:val="0"/>
          <w:marBottom w:val="0"/>
          <w:divBdr>
            <w:top w:val="none" w:sz="0" w:space="0" w:color="auto"/>
            <w:left w:val="none" w:sz="0" w:space="0" w:color="auto"/>
            <w:bottom w:val="none" w:sz="0" w:space="0" w:color="auto"/>
            <w:right w:val="none" w:sz="0" w:space="0" w:color="auto"/>
          </w:divBdr>
        </w:div>
        <w:div w:id="1874734357">
          <w:marLeft w:val="0"/>
          <w:marRight w:val="0"/>
          <w:marTop w:val="0"/>
          <w:marBottom w:val="0"/>
          <w:divBdr>
            <w:top w:val="none" w:sz="0" w:space="0" w:color="auto"/>
            <w:left w:val="none" w:sz="0" w:space="0" w:color="auto"/>
            <w:bottom w:val="none" w:sz="0" w:space="0" w:color="auto"/>
            <w:right w:val="none" w:sz="0" w:space="0" w:color="auto"/>
          </w:divBdr>
        </w:div>
        <w:div w:id="1932547214">
          <w:marLeft w:val="0"/>
          <w:marRight w:val="0"/>
          <w:marTop w:val="0"/>
          <w:marBottom w:val="0"/>
          <w:divBdr>
            <w:top w:val="none" w:sz="0" w:space="0" w:color="auto"/>
            <w:left w:val="none" w:sz="0" w:space="0" w:color="auto"/>
            <w:bottom w:val="none" w:sz="0" w:space="0" w:color="auto"/>
            <w:right w:val="none" w:sz="0" w:space="0" w:color="auto"/>
          </w:divBdr>
        </w:div>
        <w:div w:id="1968967066">
          <w:marLeft w:val="0"/>
          <w:marRight w:val="0"/>
          <w:marTop w:val="0"/>
          <w:marBottom w:val="0"/>
          <w:divBdr>
            <w:top w:val="none" w:sz="0" w:space="0" w:color="auto"/>
            <w:left w:val="none" w:sz="0" w:space="0" w:color="auto"/>
            <w:bottom w:val="none" w:sz="0" w:space="0" w:color="auto"/>
            <w:right w:val="none" w:sz="0" w:space="0" w:color="auto"/>
          </w:divBdr>
        </w:div>
        <w:div w:id="2007778149">
          <w:marLeft w:val="0"/>
          <w:marRight w:val="0"/>
          <w:marTop w:val="0"/>
          <w:marBottom w:val="0"/>
          <w:divBdr>
            <w:top w:val="none" w:sz="0" w:space="0" w:color="auto"/>
            <w:left w:val="none" w:sz="0" w:space="0" w:color="auto"/>
            <w:bottom w:val="none" w:sz="0" w:space="0" w:color="auto"/>
            <w:right w:val="none" w:sz="0" w:space="0" w:color="auto"/>
          </w:divBdr>
        </w:div>
        <w:div w:id="2143500225">
          <w:marLeft w:val="0"/>
          <w:marRight w:val="0"/>
          <w:marTop w:val="0"/>
          <w:marBottom w:val="0"/>
          <w:divBdr>
            <w:top w:val="none" w:sz="0" w:space="0" w:color="auto"/>
            <w:left w:val="none" w:sz="0" w:space="0" w:color="auto"/>
            <w:bottom w:val="none" w:sz="0" w:space="0" w:color="auto"/>
            <w:right w:val="none" w:sz="0" w:space="0" w:color="auto"/>
          </w:divBdr>
        </w:div>
      </w:divsChild>
    </w:div>
    <w:div w:id="1637252283">
      <w:bodyDiv w:val="1"/>
      <w:marLeft w:val="0"/>
      <w:marRight w:val="0"/>
      <w:marTop w:val="0"/>
      <w:marBottom w:val="0"/>
      <w:divBdr>
        <w:top w:val="none" w:sz="0" w:space="0" w:color="auto"/>
        <w:left w:val="none" w:sz="0" w:space="0" w:color="auto"/>
        <w:bottom w:val="none" w:sz="0" w:space="0" w:color="auto"/>
        <w:right w:val="none" w:sz="0" w:space="0" w:color="auto"/>
      </w:divBdr>
    </w:div>
    <w:div w:id="1668053955">
      <w:bodyDiv w:val="1"/>
      <w:marLeft w:val="0"/>
      <w:marRight w:val="0"/>
      <w:marTop w:val="0"/>
      <w:marBottom w:val="0"/>
      <w:divBdr>
        <w:top w:val="none" w:sz="0" w:space="0" w:color="auto"/>
        <w:left w:val="none" w:sz="0" w:space="0" w:color="auto"/>
        <w:bottom w:val="none" w:sz="0" w:space="0" w:color="auto"/>
        <w:right w:val="none" w:sz="0" w:space="0" w:color="auto"/>
      </w:divBdr>
    </w:div>
    <w:div w:id="1702438885">
      <w:bodyDiv w:val="1"/>
      <w:marLeft w:val="0"/>
      <w:marRight w:val="0"/>
      <w:marTop w:val="0"/>
      <w:marBottom w:val="0"/>
      <w:divBdr>
        <w:top w:val="none" w:sz="0" w:space="0" w:color="auto"/>
        <w:left w:val="none" w:sz="0" w:space="0" w:color="auto"/>
        <w:bottom w:val="none" w:sz="0" w:space="0" w:color="auto"/>
        <w:right w:val="none" w:sz="0" w:space="0" w:color="auto"/>
      </w:divBdr>
      <w:divsChild>
        <w:div w:id="206963527">
          <w:marLeft w:val="0"/>
          <w:marRight w:val="0"/>
          <w:marTop w:val="0"/>
          <w:marBottom w:val="0"/>
          <w:divBdr>
            <w:top w:val="none" w:sz="0" w:space="0" w:color="auto"/>
            <w:left w:val="none" w:sz="0" w:space="0" w:color="auto"/>
            <w:bottom w:val="none" w:sz="0" w:space="0" w:color="auto"/>
            <w:right w:val="none" w:sz="0" w:space="0" w:color="auto"/>
          </w:divBdr>
        </w:div>
        <w:div w:id="458844576">
          <w:marLeft w:val="0"/>
          <w:marRight w:val="0"/>
          <w:marTop w:val="0"/>
          <w:marBottom w:val="0"/>
          <w:divBdr>
            <w:top w:val="none" w:sz="0" w:space="0" w:color="auto"/>
            <w:left w:val="none" w:sz="0" w:space="0" w:color="auto"/>
            <w:bottom w:val="none" w:sz="0" w:space="0" w:color="auto"/>
            <w:right w:val="none" w:sz="0" w:space="0" w:color="auto"/>
          </w:divBdr>
        </w:div>
        <w:div w:id="476343893">
          <w:marLeft w:val="0"/>
          <w:marRight w:val="0"/>
          <w:marTop w:val="0"/>
          <w:marBottom w:val="0"/>
          <w:divBdr>
            <w:top w:val="none" w:sz="0" w:space="0" w:color="auto"/>
            <w:left w:val="none" w:sz="0" w:space="0" w:color="auto"/>
            <w:bottom w:val="none" w:sz="0" w:space="0" w:color="auto"/>
            <w:right w:val="none" w:sz="0" w:space="0" w:color="auto"/>
          </w:divBdr>
        </w:div>
        <w:div w:id="687877589">
          <w:marLeft w:val="0"/>
          <w:marRight w:val="0"/>
          <w:marTop w:val="0"/>
          <w:marBottom w:val="0"/>
          <w:divBdr>
            <w:top w:val="none" w:sz="0" w:space="0" w:color="auto"/>
            <w:left w:val="none" w:sz="0" w:space="0" w:color="auto"/>
            <w:bottom w:val="none" w:sz="0" w:space="0" w:color="auto"/>
            <w:right w:val="none" w:sz="0" w:space="0" w:color="auto"/>
          </w:divBdr>
        </w:div>
        <w:div w:id="979308579">
          <w:marLeft w:val="0"/>
          <w:marRight w:val="0"/>
          <w:marTop w:val="0"/>
          <w:marBottom w:val="0"/>
          <w:divBdr>
            <w:top w:val="none" w:sz="0" w:space="0" w:color="auto"/>
            <w:left w:val="none" w:sz="0" w:space="0" w:color="auto"/>
            <w:bottom w:val="none" w:sz="0" w:space="0" w:color="auto"/>
            <w:right w:val="none" w:sz="0" w:space="0" w:color="auto"/>
          </w:divBdr>
        </w:div>
        <w:div w:id="1029261389">
          <w:marLeft w:val="0"/>
          <w:marRight w:val="0"/>
          <w:marTop w:val="0"/>
          <w:marBottom w:val="0"/>
          <w:divBdr>
            <w:top w:val="none" w:sz="0" w:space="0" w:color="auto"/>
            <w:left w:val="none" w:sz="0" w:space="0" w:color="auto"/>
            <w:bottom w:val="none" w:sz="0" w:space="0" w:color="auto"/>
            <w:right w:val="none" w:sz="0" w:space="0" w:color="auto"/>
          </w:divBdr>
        </w:div>
        <w:div w:id="1039669665">
          <w:marLeft w:val="0"/>
          <w:marRight w:val="0"/>
          <w:marTop w:val="0"/>
          <w:marBottom w:val="0"/>
          <w:divBdr>
            <w:top w:val="none" w:sz="0" w:space="0" w:color="auto"/>
            <w:left w:val="none" w:sz="0" w:space="0" w:color="auto"/>
            <w:bottom w:val="none" w:sz="0" w:space="0" w:color="auto"/>
            <w:right w:val="none" w:sz="0" w:space="0" w:color="auto"/>
          </w:divBdr>
        </w:div>
        <w:div w:id="1203857737">
          <w:marLeft w:val="0"/>
          <w:marRight w:val="0"/>
          <w:marTop w:val="0"/>
          <w:marBottom w:val="0"/>
          <w:divBdr>
            <w:top w:val="none" w:sz="0" w:space="0" w:color="auto"/>
            <w:left w:val="none" w:sz="0" w:space="0" w:color="auto"/>
            <w:bottom w:val="none" w:sz="0" w:space="0" w:color="auto"/>
            <w:right w:val="none" w:sz="0" w:space="0" w:color="auto"/>
          </w:divBdr>
        </w:div>
        <w:div w:id="1300958750">
          <w:marLeft w:val="0"/>
          <w:marRight w:val="0"/>
          <w:marTop w:val="0"/>
          <w:marBottom w:val="0"/>
          <w:divBdr>
            <w:top w:val="none" w:sz="0" w:space="0" w:color="auto"/>
            <w:left w:val="none" w:sz="0" w:space="0" w:color="auto"/>
            <w:bottom w:val="none" w:sz="0" w:space="0" w:color="auto"/>
            <w:right w:val="none" w:sz="0" w:space="0" w:color="auto"/>
          </w:divBdr>
        </w:div>
        <w:div w:id="1409112355">
          <w:marLeft w:val="0"/>
          <w:marRight w:val="0"/>
          <w:marTop w:val="0"/>
          <w:marBottom w:val="0"/>
          <w:divBdr>
            <w:top w:val="none" w:sz="0" w:space="0" w:color="auto"/>
            <w:left w:val="none" w:sz="0" w:space="0" w:color="auto"/>
            <w:bottom w:val="none" w:sz="0" w:space="0" w:color="auto"/>
            <w:right w:val="none" w:sz="0" w:space="0" w:color="auto"/>
          </w:divBdr>
        </w:div>
        <w:div w:id="1744640186">
          <w:marLeft w:val="0"/>
          <w:marRight w:val="0"/>
          <w:marTop w:val="0"/>
          <w:marBottom w:val="0"/>
          <w:divBdr>
            <w:top w:val="none" w:sz="0" w:space="0" w:color="auto"/>
            <w:left w:val="none" w:sz="0" w:space="0" w:color="auto"/>
            <w:bottom w:val="none" w:sz="0" w:space="0" w:color="auto"/>
            <w:right w:val="none" w:sz="0" w:space="0" w:color="auto"/>
          </w:divBdr>
        </w:div>
      </w:divsChild>
    </w:div>
    <w:div w:id="1994986228">
      <w:bodyDiv w:val="1"/>
      <w:marLeft w:val="0"/>
      <w:marRight w:val="0"/>
      <w:marTop w:val="0"/>
      <w:marBottom w:val="0"/>
      <w:divBdr>
        <w:top w:val="none" w:sz="0" w:space="0" w:color="auto"/>
        <w:left w:val="none" w:sz="0" w:space="0" w:color="auto"/>
        <w:bottom w:val="none" w:sz="0" w:space="0" w:color="auto"/>
        <w:right w:val="none" w:sz="0" w:space="0" w:color="auto"/>
      </w:divBdr>
      <w:divsChild>
        <w:div w:id="119616473">
          <w:marLeft w:val="0"/>
          <w:marRight w:val="0"/>
          <w:marTop w:val="0"/>
          <w:marBottom w:val="0"/>
          <w:divBdr>
            <w:top w:val="none" w:sz="0" w:space="0" w:color="auto"/>
            <w:left w:val="none" w:sz="0" w:space="0" w:color="auto"/>
            <w:bottom w:val="none" w:sz="0" w:space="0" w:color="auto"/>
            <w:right w:val="none" w:sz="0" w:space="0" w:color="auto"/>
          </w:divBdr>
        </w:div>
        <w:div w:id="281422666">
          <w:marLeft w:val="0"/>
          <w:marRight w:val="0"/>
          <w:marTop w:val="0"/>
          <w:marBottom w:val="0"/>
          <w:divBdr>
            <w:top w:val="none" w:sz="0" w:space="0" w:color="auto"/>
            <w:left w:val="none" w:sz="0" w:space="0" w:color="auto"/>
            <w:bottom w:val="none" w:sz="0" w:space="0" w:color="auto"/>
            <w:right w:val="none" w:sz="0" w:space="0" w:color="auto"/>
          </w:divBdr>
        </w:div>
        <w:div w:id="523788650">
          <w:marLeft w:val="0"/>
          <w:marRight w:val="0"/>
          <w:marTop w:val="0"/>
          <w:marBottom w:val="0"/>
          <w:divBdr>
            <w:top w:val="none" w:sz="0" w:space="0" w:color="auto"/>
            <w:left w:val="none" w:sz="0" w:space="0" w:color="auto"/>
            <w:bottom w:val="none" w:sz="0" w:space="0" w:color="auto"/>
            <w:right w:val="none" w:sz="0" w:space="0" w:color="auto"/>
          </w:divBdr>
        </w:div>
        <w:div w:id="1157040820">
          <w:marLeft w:val="0"/>
          <w:marRight w:val="0"/>
          <w:marTop w:val="0"/>
          <w:marBottom w:val="0"/>
          <w:divBdr>
            <w:top w:val="none" w:sz="0" w:space="0" w:color="auto"/>
            <w:left w:val="none" w:sz="0" w:space="0" w:color="auto"/>
            <w:bottom w:val="none" w:sz="0" w:space="0" w:color="auto"/>
            <w:right w:val="none" w:sz="0" w:space="0" w:color="auto"/>
          </w:divBdr>
        </w:div>
        <w:div w:id="1159468456">
          <w:marLeft w:val="0"/>
          <w:marRight w:val="0"/>
          <w:marTop w:val="0"/>
          <w:marBottom w:val="0"/>
          <w:divBdr>
            <w:top w:val="none" w:sz="0" w:space="0" w:color="auto"/>
            <w:left w:val="none" w:sz="0" w:space="0" w:color="auto"/>
            <w:bottom w:val="none" w:sz="0" w:space="0" w:color="auto"/>
            <w:right w:val="none" w:sz="0" w:space="0" w:color="auto"/>
          </w:divBdr>
        </w:div>
        <w:div w:id="1229804313">
          <w:marLeft w:val="0"/>
          <w:marRight w:val="0"/>
          <w:marTop w:val="0"/>
          <w:marBottom w:val="0"/>
          <w:divBdr>
            <w:top w:val="none" w:sz="0" w:space="0" w:color="auto"/>
            <w:left w:val="none" w:sz="0" w:space="0" w:color="auto"/>
            <w:bottom w:val="none" w:sz="0" w:space="0" w:color="auto"/>
            <w:right w:val="none" w:sz="0" w:space="0" w:color="auto"/>
          </w:divBdr>
        </w:div>
        <w:div w:id="1381707564">
          <w:marLeft w:val="0"/>
          <w:marRight w:val="0"/>
          <w:marTop w:val="0"/>
          <w:marBottom w:val="0"/>
          <w:divBdr>
            <w:top w:val="none" w:sz="0" w:space="0" w:color="auto"/>
            <w:left w:val="none" w:sz="0" w:space="0" w:color="auto"/>
            <w:bottom w:val="none" w:sz="0" w:space="0" w:color="auto"/>
            <w:right w:val="none" w:sz="0" w:space="0" w:color="auto"/>
          </w:divBdr>
        </w:div>
        <w:div w:id="1815487313">
          <w:marLeft w:val="0"/>
          <w:marRight w:val="0"/>
          <w:marTop w:val="0"/>
          <w:marBottom w:val="0"/>
          <w:divBdr>
            <w:top w:val="none" w:sz="0" w:space="0" w:color="auto"/>
            <w:left w:val="none" w:sz="0" w:space="0" w:color="auto"/>
            <w:bottom w:val="none" w:sz="0" w:space="0" w:color="auto"/>
            <w:right w:val="none" w:sz="0" w:space="0" w:color="auto"/>
          </w:divBdr>
        </w:div>
        <w:div w:id="1846897782">
          <w:marLeft w:val="0"/>
          <w:marRight w:val="0"/>
          <w:marTop w:val="0"/>
          <w:marBottom w:val="0"/>
          <w:divBdr>
            <w:top w:val="none" w:sz="0" w:space="0" w:color="auto"/>
            <w:left w:val="none" w:sz="0" w:space="0" w:color="auto"/>
            <w:bottom w:val="none" w:sz="0" w:space="0" w:color="auto"/>
            <w:right w:val="none" w:sz="0" w:space="0" w:color="auto"/>
          </w:divBdr>
        </w:div>
        <w:div w:id="1872375447">
          <w:marLeft w:val="0"/>
          <w:marRight w:val="0"/>
          <w:marTop w:val="0"/>
          <w:marBottom w:val="0"/>
          <w:divBdr>
            <w:top w:val="none" w:sz="0" w:space="0" w:color="auto"/>
            <w:left w:val="none" w:sz="0" w:space="0" w:color="auto"/>
            <w:bottom w:val="none" w:sz="0" w:space="0" w:color="auto"/>
            <w:right w:val="none" w:sz="0" w:space="0" w:color="auto"/>
          </w:divBdr>
        </w:div>
        <w:div w:id="2074083608">
          <w:marLeft w:val="0"/>
          <w:marRight w:val="0"/>
          <w:marTop w:val="0"/>
          <w:marBottom w:val="0"/>
          <w:divBdr>
            <w:top w:val="none" w:sz="0" w:space="0" w:color="auto"/>
            <w:left w:val="none" w:sz="0" w:space="0" w:color="auto"/>
            <w:bottom w:val="none" w:sz="0" w:space="0" w:color="auto"/>
            <w:right w:val="none" w:sz="0" w:space="0" w:color="auto"/>
          </w:divBdr>
        </w:div>
      </w:divsChild>
    </w:div>
    <w:div w:id="2031836551">
      <w:bodyDiv w:val="1"/>
      <w:marLeft w:val="0"/>
      <w:marRight w:val="0"/>
      <w:marTop w:val="0"/>
      <w:marBottom w:val="0"/>
      <w:divBdr>
        <w:top w:val="none" w:sz="0" w:space="0" w:color="auto"/>
        <w:left w:val="none" w:sz="0" w:space="0" w:color="auto"/>
        <w:bottom w:val="none" w:sz="0" w:space="0" w:color="auto"/>
        <w:right w:val="none" w:sz="0" w:space="0" w:color="auto"/>
      </w:divBdr>
    </w:div>
    <w:div w:id="209311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bristoldef.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cloud.microsoft/e/1u0ejGjxa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anBelcher\OneDrive%20-%20BDEF%20CIO\Documents\Custom%20Office%20Templates\BDEF%20Word%20Document%20Template%20Colou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ecd3d3-d969-444c-b9ce-7cdacdd25af4">
      <Terms xmlns="http://schemas.microsoft.com/office/infopath/2007/PartnerControls"/>
    </lcf76f155ced4ddcb4097134ff3c332f>
    <TaxCatchAll xmlns="76d85c0f-82ca-48c9-8784-e239e35169e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B0D7671FC085439DD01430F5EFCD15" ma:contentTypeVersion="11" ma:contentTypeDescription="Create a new document." ma:contentTypeScope="" ma:versionID="d7d3af4ddee59ef8f6f7c62a0b00b92e">
  <xsd:schema xmlns:xsd="http://www.w3.org/2001/XMLSchema" xmlns:xs="http://www.w3.org/2001/XMLSchema" xmlns:p="http://schemas.microsoft.com/office/2006/metadata/properties" xmlns:ns2="04ecd3d3-d969-444c-b9ce-7cdacdd25af4" xmlns:ns3="76d85c0f-82ca-48c9-8784-e239e35169e1" targetNamespace="http://schemas.microsoft.com/office/2006/metadata/properties" ma:root="true" ma:fieldsID="d8fa675f13c5a24aedd8e075d1d417fb" ns2:_="" ns3:_="">
    <xsd:import namespace="04ecd3d3-d969-444c-b9ce-7cdacdd25af4"/>
    <xsd:import namespace="76d85c0f-82ca-48c9-8784-e239e35169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cd3d3-d969-444c-b9ce-7cdacdd25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efcbf4-66e5-4751-a8b1-8eb4f280de1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d85c0f-82ca-48c9-8784-e239e35169e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c885a7e-1e41-43d5-9587-134c8644b1f2}" ma:internalName="TaxCatchAll" ma:showField="CatchAllData" ma:web="76d85c0f-82ca-48c9-8784-e239e3516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B5365-9756-4D8D-AEF7-51625EC37183}">
  <ds:schemaRefs>
    <ds:schemaRef ds:uri="http://schemas.microsoft.com/office/2006/metadata/properties"/>
    <ds:schemaRef ds:uri="http://schemas.microsoft.com/office/infopath/2007/PartnerControls"/>
    <ds:schemaRef ds:uri="04ecd3d3-d969-444c-b9ce-7cdacdd25af4"/>
    <ds:schemaRef ds:uri="76d85c0f-82ca-48c9-8784-e239e35169e1"/>
  </ds:schemaRefs>
</ds:datastoreItem>
</file>

<file path=customXml/itemProps2.xml><?xml version="1.0" encoding="utf-8"?>
<ds:datastoreItem xmlns:ds="http://schemas.openxmlformats.org/officeDocument/2006/customXml" ds:itemID="{1BBCFEE5-FF9E-4C8F-A3CF-103235238F42}">
  <ds:schemaRefs>
    <ds:schemaRef ds:uri="http://schemas.openxmlformats.org/officeDocument/2006/bibliography"/>
  </ds:schemaRefs>
</ds:datastoreItem>
</file>

<file path=customXml/itemProps3.xml><?xml version="1.0" encoding="utf-8"?>
<ds:datastoreItem xmlns:ds="http://schemas.openxmlformats.org/officeDocument/2006/customXml" ds:itemID="{D5F0C3CE-5893-46D5-9F85-8F659302E50F}">
  <ds:schemaRefs>
    <ds:schemaRef ds:uri="http://schemas.microsoft.com/sharepoint/v3/contenttype/forms"/>
  </ds:schemaRefs>
</ds:datastoreItem>
</file>

<file path=customXml/itemProps4.xml><?xml version="1.0" encoding="utf-8"?>
<ds:datastoreItem xmlns:ds="http://schemas.openxmlformats.org/officeDocument/2006/customXml" ds:itemID="{D6CB0847-1910-42DA-BD47-FCC7F9B13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cd3d3-d969-444c-b9ce-7cdacdd25af4"/>
    <ds:schemaRef ds:uri="76d85c0f-82ca-48c9-8784-e239e3516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BDEF Word Document Template Colour</Template>
  <TotalTime>23</TotalTime>
  <Pages>6</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Links>
    <vt:vector size="162" baseType="variant">
      <vt:variant>
        <vt:i4>3604586</vt:i4>
      </vt:variant>
      <vt:variant>
        <vt:i4>72</vt:i4>
      </vt:variant>
      <vt:variant>
        <vt:i4>0</vt:i4>
      </vt:variant>
      <vt:variant>
        <vt:i4>5</vt:i4>
      </vt:variant>
      <vt:variant>
        <vt:lpwstr>http://www.linkedin.com/company/bristol-disability-equality-forum/</vt:lpwstr>
      </vt:variant>
      <vt:variant>
        <vt:lpwstr/>
      </vt:variant>
      <vt:variant>
        <vt:i4>2293804</vt:i4>
      </vt:variant>
      <vt:variant>
        <vt:i4>69</vt:i4>
      </vt:variant>
      <vt:variant>
        <vt:i4>0</vt:i4>
      </vt:variant>
      <vt:variant>
        <vt:i4>5</vt:i4>
      </vt:variant>
      <vt:variant>
        <vt:lpwstr>http://www.instagram.com/bdefbites/</vt:lpwstr>
      </vt:variant>
      <vt:variant>
        <vt:lpwstr/>
      </vt:variant>
      <vt:variant>
        <vt:i4>2162728</vt:i4>
      </vt:variant>
      <vt:variant>
        <vt:i4>66</vt:i4>
      </vt:variant>
      <vt:variant>
        <vt:i4>0</vt:i4>
      </vt:variant>
      <vt:variant>
        <vt:i4>5</vt:i4>
      </vt:variant>
      <vt:variant>
        <vt:lpwstr>http://www.facebook.com/bristoldef/</vt:lpwstr>
      </vt:variant>
      <vt:variant>
        <vt:lpwstr/>
      </vt:variant>
      <vt:variant>
        <vt:i4>8192038</vt:i4>
      </vt:variant>
      <vt:variant>
        <vt:i4>63</vt:i4>
      </vt:variant>
      <vt:variant>
        <vt:i4>0</vt:i4>
      </vt:variant>
      <vt:variant>
        <vt:i4>5</vt:i4>
      </vt:variant>
      <vt:variant>
        <vt:lpwstr>https://www.sendawelcome.co.uk/bookings</vt:lpwstr>
      </vt:variant>
      <vt:variant>
        <vt:lpwstr/>
      </vt:variant>
      <vt:variant>
        <vt:i4>3145767</vt:i4>
      </vt:variant>
      <vt:variant>
        <vt:i4>60</vt:i4>
      </vt:variant>
      <vt:variant>
        <vt:i4>0</vt:i4>
      </vt:variant>
      <vt:variant>
        <vt:i4>5</vt:i4>
      </vt:variant>
      <vt:variant>
        <vt:lpwstr>https://www.touretteshero.com/</vt:lpwstr>
      </vt:variant>
      <vt:variant>
        <vt:lpwstr/>
      </vt:variant>
      <vt:variant>
        <vt:i4>3604532</vt:i4>
      </vt:variant>
      <vt:variant>
        <vt:i4>57</vt:i4>
      </vt:variant>
      <vt:variant>
        <vt:i4>0</vt:i4>
      </vt:variant>
      <vt:variant>
        <vt:i4>5</vt:i4>
      </vt:variant>
      <vt:variant>
        <vt:lpwstr>https://www.stpaulsadvice.org.uk/job/volunteer/</vt:lpwstr>
      </vt:variant>
      <vt:variant>
        <vt:lpwstr/>
      </vt:variant>
      <vt:variant>
        <vt:i4>2162746</vt:i4>
      </vt:variant>
      <vt:variant>
        <vt:i4>54</vt:i4>
      </vt:variant>
      <vt:variant>
        <vt:i4>0</vt:i4>
      </vt:variant>
      <vt:variant>
        <vt:i4>5</vt:i4>
      </vt:variant>
      <vt:variant>
        <vt:lpwstr>https://www.bristolwomensvoice.org.uk/get-involved/</vt:lpwstr>
      </vt:variant>
      <vt:variant>
        <vt:lpwstr/>
      </vt:variant>
      <vt:variant>
        <vt:i4>7667803</vt:i4>
      </vt:variant>
      <vt:variant>
        <vt:i4>51</vt:i4>
      </vt:variant>
      <vt:variant>
        <vt:i4>0</vt:i4>
      </vt:variant>
      <vt:variant>
        <vt:i4>5</vt:i4>
      </vt:variant>
      <vt:variant>
        <vt:lpwstr>https://forms.office.com/Pages/ResponsePage.aspx?id=qwJE3xKV4kmLZpfLOA4yMNakPheeOgRBvK8LN_4BsuZUQjNMWU1MWjBDRDhYWUpOM00wVkE4UEtLMi4u</vt:lpwstr>
      </vt:variant>
      <vt:variant>
        <vt:lpwstr/>
      </vt:variant>
      <vt:variant>
        <vt:i4>3211305</vt:i4>
      </vt:variant>
      <vt:variant>
        <vt:i4>48</vt:i4>
      </vt:variant>
      <vt:variant>
        <vt:i4>0</vt:i4>
      </vt:variant>
      <vt:variant>
        <vt:i4>5</vt:i4>
      </vt:variant>
      <vt:variant>
        <vt:lpwstr>https://www.gov.uk/government/consultations/reviewing-the-law-for-powered-mobility-devices</vt:lpwstr>
      </vt:variant>
      <vt:variant>
        <vt:lpwstr/>
      </vt:variant>
      <vt:variant>
        <vt:i4>7012386</vt:i4>
      </vt:variant>
      <vt:variant>
        <vt:i4>45</vt:i4>
      </vt:variant>
      <vt:variant>
        <vt:i4>0</vt:i4>
      </vt:variant>
      <vt:variant>
        <vt:i4>5</vt:i4>
      </vt:variant>
      <vt:variant>
        <vt:lpwstr>https://www.bcfc.co.uk/robins-foundation/for-under-18s/project-inc/</vt:lpwstr>
      </vt:variant>
      <vt:variant>
        <vt:lpwstr/>
      </vt:variant>
      <vt:variant>
        <vt:i4>6750315</vt:i4>
      </vt:variant>
      <vt:variant>
        <vt:i4>42</vt:i4>
      </vt:variant>
      <vt:variant>
        <vt:i4>0</vt:i4>
      </vt:variant>
      <vt:variant>
        <vt:i4>5</vt:i4>
      </vt:variant>
      <vt:variant>
        <vt:lpwstr>https://wellspringsettlement.org.uk/activity/evening-eid-meal/</vt:lpwstr>
      </vt:variant>
      <vt:variant>
        <vt:lpwstr/>
      </vt:variant>
      <vt:variant>
        <vt:i4>3211384</vt:i4>
      </vt:variant>
      <vt:variant>
        <vt:i4>39</vt:i4>
      </vt:variant>
      <vt:variant>
        <vt:i4>0</vt:i4>
      </vt:variant>
      <vt:variant>
        <vt:i4>5</vt:i4>
      </vt:variant>
      <vt:variant>
        <vt:lpwstr>https://www.headfirstbristol.co.uk/whats-on/easton-community-centre/thu-16-apr-film-night-sinners-149148</vt:lpwstr>
      </vt:variant>
      <vt:variant>
        <vt:lpwstr>e149148</vt:lpwstr>
      </vt:variant>
      <vt:variant>
        <vt:i4>2555980</vt:i4>
      </vt:variant>
      <vt:variant>
        <vt:i4>36</vt:i4>
      </vt:variant>
      <vt:variant>
        <vt:i4>0</vt:i4>
      </vt:variant>
      <vt:variant>
        <vt:i4>5</vt:i4>
      </vt:variant>
      <vt:variant>
        <vt:lpwstr>mailto:2954513D@student.gla.ac.uk</vt:lpwstr>
      </vt:variant>
      <vt:variant>
        <vt:lpwstr/>
      </vt:variant>
      <vt:variant>
        <vt:i4>2031712</vt:i4>
      </vt:variant>
      <vt:variant>
        <vt:i4>33</vt:i4>
      </vt:variant>
      <vt:variant>
        <vt:i4>0</vt:i4>
      </vt:variant>
      <vt:variant>
        <vt:i4>5</vt:i4>
      </vt:variant>
      <vt:variant>
        <vt:lpwstr>mailto:helen@yourpark.org.uk</vt:lpwstr>
      </vt:variant>
      <vt:variant>
        <vt:lpwstr/>
      </vt:variant>
      <vt:variant>
        <vt:i4>6488171</vt:i4>
      </vt:variant>
      <vt:variant>
        <vt:i4>30</vt:i4>
      </vt:variant>
      <vt:variant>
        <vt:i4>0</vt:i4>
      </vt:variant>
      <vt:variant>
        <vt:i4>5</vt:i4>
      </vt:variant>
      <vt:variant>
        <vt:lpwstr>https://bristolonthemove.com/project/broadmead/</vt:lpwstr>
      </vt:variant>
      <vt:variant>
        <vt:lpwstr/>
      </vt:variant>
      <vt:variant>
        <vt:i4>123</vt:i4>
      </vt:variant>
      <vt:variant>
        <vt:i4>27</vt:i4>
      </vt:variant>
      <vt:variant>
        <vt:i4>0</vt:i4>
      </vt:variant>
      <vt:variant>
        <vt:i4>5</vt:i4>
      </vt:variant>
      <vt:variant>
        <vt:lpwstr>mailto:peersupport@bristoldef.org.uk</vt:lpwstr>
      </vt:variant>
      <vt:variant>
        <vt:lpwstr/>
      </vt:variant>
      <vt:variant>
        <vt:i4>123</vt:i4>
      </vt:variant>
      <vt:variant>
        <vt:i4>24</vt:i4>
      </vt:variant>
      <vt:variant>
        <vt:i4>0</vt:i4>
      </vt:variant>
      <vt:variant>
        <vt:i4>5</vt:i4>
      </vt:variant>
      <vt:variant>
        <vt:lpwstr>mailto:peersupport@bristoldef.org.uk</vt:lpwstr>
      </vt:variant>
      <vt:variant>
        <vt:lpwstr/>
      </vt:variant>
      <vt:variant>
        <vt:i4>3932239</vt:i4>
      </vt:variant>
      <vt:variant>
        <vt:i4>21</vt:i4>
      </vt:variant>
      <vt:variant>
        <vt:i4>0</vt:i4>
      </vt:variant>
      <vt:variant>
        <vt:i4>5</vt:i4>
      </vt:variant>
      <vt:variant>
        <vt:lpwstr>mailto:Info@Bristoldef.org.uk</vt:lpwstr>
      </vt:variant>
      <vt:variant>
        <vt:lpwstr/>
      </vt:variant>
      <vt:variant>
        <vt:i4>3932239</vt:i4>
      </vt:variant>
      <vt:variant>
        <vt:i4>18</vt:i4>
      </vt:variant>
      <vt:variant>
        <vt:i4>0</vt:i4>
      </vt:variant>
      <vt:variant>
        <vt:i4>5</vt:i4>
      </vt:variant>
      <vt:variant>
        <vt:lpwstr>mailto:info@bristoldef.org.uk</vt:lpwstr>
      </vt:variant>
      <vt:variant>
        <vt:lpwstr/>
      </vt:variant>
      <vt:variant>
        <vt:i4>7798904</vt:i4>
      </vt:variant>
      <vt:variant>
        <vt:i4>15</vt:i4>
      </vt:variant>
      <vt:variant>
        <vt:i4>0</vt:i4>
      </vt:variant>
      <vt:variant>
        <vt:i4>5</vt:i4>
      </vt:variant>
      <vt:variant>
        <vt:lpwstr>https://events.humanitix.com/bdef-quarterly-march-members-forum</vt:lpwstr>
      </vt:variant>
      <vt:variant>
        <vt:lpwstr/>
      </vt:variant>
      <vt:variant>
        <vt:i4>2818153</vt:i4>
      </vt:variant>
      <vt:variant>
        <vt:i4>12</vt:i4>
      </vt:variant>
      <vt:variant>
        <vt:i4>0</vt:i4>
      </vt:variant>
      <vt:variant>
        <vt:i4>5</vt:i4>
      </vt:variant>
      <vt:variant>
        <vt:lpwstr>https://www.transpridebristol.org.uk/events</vt:lpwstr>
      </vt:variant>
      <vt:variant>
        <vt:lpwstr/>
      </vt:variant>
      <vt:variant>
        <vt:i4>3932239</vt:i4>
      </vt:variant>
      <vt:variant>
        <vt:i4>9</vt:i4>
      </vt:variant>
      <vt:variant>
        <vt:i4>0</vt:i4>
      </vt:variant>
      <vt:variant>
        <vt:i4>5</vt:i4>
      </vt:variant>
      <vt:variant>
        <vt:lpwstr>mailto:info@bristoldef.org.uk</vt:lpwstr>
      </vt:variant>
      <vt:variant>
        <vt:lpwstr/>
      </vt:variant>
      <vt:variant>
        <vt:i4>5767185</vt:i4>
      </vt:variant>
      <vt:variant>
        <vt:i4>6</vt:i4>
      </vt:variant>
      <vt:variant>
        <vt:i4>0</vt:i4>
      </vt:variant>
      <vt:variant>
        <vt:i4>5</vt:i4>
      </vt:variant>
      <vt:variant>
        <vt:lpwstr>https://forms.office.com/pages/responsepage.aspx?id=JKZ0MxdIxki-8IFCtbX_maki_WCwuLZEqR9IHAJRC2pUNENSV0JaMkxXME9JMjVTNUtZTVRXUEE4NS4u&amp;route=shorturl</vt:lpwstr>
      </vt:variant>
      <vt:variant>
        <vt:lpwstr/>
      </vt:variant>
      <vt:variant>
        <vt:i4>3932239</vt:i4>
      </vt:variant>
      <vt:variant>
        <vt:i4>3</vt:i4>
      </vt:variant>
      <vt:variant>
        <vt:i4>0</vt:i4>
      </vt:variant>
      <vt:variant>
        <vt:i4>5</vt:i4>
      </vt:variant>
      <vt:variant>
        <vt:lpwstr>mailto:info@bristoldef.org.uk</vt:lpwstr>
      </vt:variant>
      <vt:variant>
        <vt:lpwstr/>
      </vt:variant>
      <vt:variant>
        <vt:i4>7274600</vt:i4>
      </vt:variant>
      <vt:variant>
        <vt:i4>0</vt:i4>
      </vt:variant>
      <vt:variant>
        <vt:i4>0</vt:i4>
      </vt:variant>
      <vt:variant>
        <vt:i4>5</vt:i4>
      </vt:variant>
      <vt:variant>
        <vt:lpwstr>https://events.humanitix.com/hate-crime-and-discrimination-disabled-people-experiences-bdef-and-sari-collaboration-cna2mhfy</vt:lpwstr>
      </vt:variant>
      <vt:variant>
        <vt:lpwstr/>
      </vt:variant>
      <vt:variant>
        <vt:i4>5308431</vt:i4>
      </vt:variant>
      <vt:variant>
        <vt:i4>3</vt:i4>
      </vt:variant>
      <vt:variant>
        <vt:i4>0</vt:i4>
      </vt:variant>
      <vt:variant>
        <vt:i4>5</vt:i4>
      </vt:variant>
      <vt:variant>
        <vt:lpwstr>https://creativecommons.org/licenses/by/3.0/</vt:lpwstr>
      </vt:variant>
      <vt:variant>
        <vt:lpwstr/>
      </vt:variant>
      <vt:variant>
        <vt:i4>1114206</vt:i4>
      </vt:variant>
      <vt:variant>
        <vt:i4>0</vt:i4>
      </vt:variant>
      <vt:variant>
        <vt:i4>0</vt:i4>
      </vt:variant>
      <vt:variant>
        <vt:i4>5</vt:i4>
      </vt:variant>
      <vt:variant>
        <vt:lpwstr>https://www.flickr.com/photos/andrewbain/2643589547/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Belcher</dc:creator>
  <cp:keywords/>
  <dc:description/>
  <cp:lastModifiedBy>Megan Belcher</cp:lastModifiedBy>
  <cp:revision>15</cp:revision>
  <cp:lastPrinted>2026-08-05T14:52:00Z</cp:lastPrinted>
  <dcterms:created xsi:type="dcterms:W3CDTF">2026-08-04T14:49:00Z</dcterms:created>
  <dcterms:modified xsi:type="dcterms:W3CDTF">2026-09-08T12:15:00Z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0x01010091B0D7671FC085439DD01430F5EFCD15</vt:lpwstr>
  </property>
  <property fmtid="{D5CDD505-2E9C-101B-9397-08002B2CF9AE}" pid="3" name="Order">
    <vt:r8>344100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